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953D" w14:textId="46FB0170" w:rsidR="00825CCE" w:rsidRPr="00826C19" w:rsidRDefault="00825CCE" w:rsidP="00BD0C6A">
      <w:pPr>
        <w:widowControl w:val="0"/>
        <w:tabs>
          <w:tab w:val="left" w:pos="1231"/>
        </w:tabs>
        <w:autoSpaceDE w:val="0"/>
        <w:autoSpaceDN w:val="0"/>
        <w:spacing w:before="2"/>
        <w:ind w:left="142"/>
        <w:jc w:val="center"/>
        <w:rPr>
          <w:rFonts w:ascii="Arial" w:eastAsia="Calibri" w:hAnsi="Arial" w:cs="Arial"/>
          <w:b/>
          <w:bCs/>
          <w:sz w:val="28"/>
          <w:szCs w:val="28"/>
          <w:lang w:val="en-GB"/>
        </w:rPr>
      </w:pPr>
    </w:p>
    <w:p w14:paraId="2FA3AB17" w14:textId="26E5D8DD" w:rsidR="00510085" w:rsidRPr="00727A23" w:rsidRDefault="00727A23" w:rsidP="00727A23">
      <w:pPr>
        <w:spacing w:before="100" w:beforeAutospacing="1" w:after="100" w:afterAutospacing="1"/>
        <w:jc w:val="center"/>
        <w:rPr>
          <w:sz w:val="24"/>
          <w:szCs w:val="24"/>
          <w:lang w:val="en-GB" w:eastAsia="en-GB"/>
        </w:rPr>
      </w:pPr>
      <w:r w:rsidRPr="00727A23">
        <w:rPr>
          <w:noProof/>
          <w:sz w:val="24"/>
          <w:szCs w:val="24"/>
          <w:lang w:val="en-GB" w:eastAsia="en-GB"/>
        </w:rPr>
        <w:drawing>
          <wp:inline distT="0" distB="0" distL="0" distR="0" wp14:anchorId="789AC974" wp14:editId="351DF5A4">
            <wp:extent cx="3262556" cy="127590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07" cy="127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938D9" w14:textId="2AB03C26" w:rsidR="00C9610A" w:rsidRDefault="00F94DB8" w:rsidP="00EC3A38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Trust Finance Manager</w:t>
      </w:r>
    </w:p>
    <w:p w14:paraId="78500CDF" w14:textId="77777777" w:rsidR="00DE6145" w:rsidRPr="003C28BD" w:rsidRDefault="00DE614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28"/>
          <w:szCs w:val="28"/>
          <w:lang w:val="en-GB"/>
        </w:rPr>
      </w:pPr>
    </w:p>
    <w:p w14:paraId="10457D32" w14:textId="77777777" w:rsidR="00C64F52" w:rsidRPr="000E5EDA" w:rsidRDefault="00C64F52" w:rsidP="00C64F52">
      <w:pPr>
        <w:pStyle w:val="Heading2"/>
        <w:spacing w:after="225" w:line="257" w:lineRule="atLeast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  <w:sz w:val="32"/>
          <w:szCs w:val="32"/>
          <w:lang w:val="en-GB" w:eastAsia="en-GB"/>
        </w:rPr>
      </w:pPr>
      <w:r w:rsidRPr="000E5EDA">
        <w:rPr>
          <w:rFonts w:asciiTheme="minorHAnsi" w:hAnsiTheme="minorHAnsi" w:cstheme="minorHAnsi"/>
          <w:b/>
          <w:bCs/>
          <w:i/>
          <w:iCs/>
          <w:color w:val="000000" w:themeColor="text1"/>
          <w:sz w:val="32"/>
          <w:szCs w:val="32"/>
          <w:lang w:val="en-GB"/>
        </w:rPr>
        <w:t>‘Providing an inspirational, outstanding Catholic education for all the children and young people in our schools.’</w:t>
      </w:r>
    </w:p>
    <w:p w14:paraId="2D579019" w14:textId="77777777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28"/>
          <w:szCs w:val="28"/>
          <w:lang w:val="en-GB"/>
        </w:rPr>
      </w:pPr>
    </w:p>
    <w:p w14:paraId="133FE660" w14:textId="67F17D6A" w:rsidR="00300815" w:rsidRPr="003C28BD" w:rsidRDefault="00BF5047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28"/>
          <w:szCs w:val="28"/>
          <w:lang w:val="en-GB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n-GB"/>
        </w:rPr>
        <w:t xml:space="preserve">Honourable </w:t>
      </w:r>
      <w:r w:rsidR="00CB6EA6">
        <w:rPr>
          <w:rFonts w:asciiTheme="minorHAnsi" w:hAnsiTheme="minorHAnsi" w:cstheme="minorHAnsi"/>
          <w:i/>
          <w:iCs/>
          <w:sz w:val="28"/>
          <w:szCs w:val="28"/>
          <w:lang w:val="en-GB"/>
        </w:rPr>
        <w:t xml:space="preserve">purpose / Respect / Co-operation/ Compassion/ </w:t>
      </w:r>
      <w:r w:rsidR="0094439A">
        <w:rPr>
          <w:rFonts w:asciiTheme="minorHAnsi" w:hAnsiTheme="minorHAnsi" w:cstheme="minorHAnsi"/>
          <w:i/>
          <w:iCs/>
          <w:sz w:val="28"/>
          <w:szCs w:val="28"/>
          <w:lang w:val="en-GB"/>
        </w:rPr>
        <w:t>Stewardship</w:t>
      </w:r>
    </w:p>
    <w:p w14:paraId="1575BBCE" w14:textId="77777777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</w:p>
    <w:p w14:paraId="60B299E3" w14:textId="489271CB" w:rsidR="00300815" w:rsidRPr="003C28BD" w:rsidRDefault="0094439A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n-GB"/>
        </w:rPr>
        <w:t>Our Lady Help of Christians Catholic Academy Trust</w:t>
      </w:r>
      <w:r w:rsidR="00300815"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 xml:space="preserve"> </w:t>
      </w:r>
    </w:p>
    <w:p w14:paraId="70FA2561" w14:textId="257ED6D6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>Tel: 01</w:t>
      </w:r>
      <w:r w:rsidR="0019527E">
        <w:rPr>
          <w:rFonts w:asciiTheme="minorHAnsi" w:hAnsiTheme="minorHAnsi" w:cstheme="minorHAnsi"/>
          <w:b/>
          <w:bCs/>
          <w:sz w:val="28"/>
          <w:szCs w:val="28"/>
          <w:lang w:val="en-GB"/>
        </w:rPr>
        <w:t>625 643039</w:t>
      </w:r>
      <w:r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 xml:space="preserve"> </w:t>
      </w:r>
    </w:p>
    <w:p w14:paraId="4778DBB8" w14:textId="0D21EBFB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 xml:space="preserve">E-mail: </w:t>
      </w:r>
      <w:hyperlink r:id="rId12" w:history="1">
        <w:r w:rsidR="0019527E" w:rsidRPr="00023949">
          <w:rPr>
            <w:rStyle w:val="Hyperlink"/>
            <w:rFonts w:asciiTheme="minorHAnsi" w:hAnsiTheme="minorHAnsi" w:cstheme="minorHAnsi"/>
            <w:b/>
            <w:bCs/>
            <w:sz w:val="28"/>
            <w:szCs w:val="28"/>
            <w:lang w:val="en-GB"/>
          </w:rPr>
          <w:t>enquiries</w:t>
        </w:r>
      </w:hyperlink>
      <w:r w:rsidR="0019527E">
        <w:rPr>
          <w:rStyle w:val="Hyperlink"/>
          <w:rFonts w:asciiTheme="minorHAnsi" w:hAnsiTheme="minorHAnsi" w:cstheme="minorHAnsi"/>
          <w:b/>
          <w:bCs/>
          <w:sz w:val="28"/>
          <w:szCs w:val="28"/>
          <w:lang w:val="en-GB"/>
        </w:rPr>
        <w:t>@olhoc.org.uk</w:t>
      </w:r>
    </w:p>
    <w:p w14:paraId="54BD359E" w14:textId="77777777" w:rsidR="0019527E" w:rsidRDefault="0019527E" w:rsidP="00BE006E">
      <w:pPr>
        <w:widowControl w:val="0"/>
        <w:spacing w:after="120" w:line="285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</w:p>
    <w:p w14:paraId="63050F10" w14:textId="5B38E385" w:rsidR="00732407" w:rsidRPr="00BC6832" w:rsidRDefault="00826C19" w:rsidP="00BC6832">
      <w:pPr>
        <w:widowControl w:val="0"/>
        <w:spacing w:after="120" w:line="285" w:lineRule="auto"/>
        <w:jc w:val="center"/>
        <w:rPr>
          <w:rFonts w:asciiTheme="minorHAnsi" w:eastAsia="Arial" w:hAnsiTheme="minorHAnsi" w:cstheme="minorHAnsi"/>
          <w:b/>
          <w:bCs/>
          <w:color w:val="0D3D5E"/>
          <w:w w:val="95"/>
          <w:sz w:val="28"/>
          <w:szCs w:val="28"/>
          <w:lang w:val="en-GB"/>
        </w:rPr>
      </w:pPr>
      <w:r w:rsidRPr="003C28BD">
        <w:rPr>
          <w:rFonts w:asciiTheme="minorHAnsi" w:eastAsia="Arial" w:hAnsiTheme="minorHAnsi" w:cstheme="minorHAnsi"/>
          <w:b/>
          <w:bCs/>
          <w:color w:val="0D3D5E"/>
          <w:spacing w:val="-8"/>
          <w:w w:val="106"/>
          <w:sz w:val="28"/>
          <w:szCs w:val="28"/>
          <w:lang w:val="en-GB"/>
        </w:rPr>
        <w:t>‘</w:t>
      </w:r>
      <w:r w:rsidR="00F5591C">
        <w:rPr>
          <w:rFonts w:asciiTheme="minorHAnsi" w:eastAsia="Arial" w:hAnsiTheme="minorHAnsi" w:cstheme="minorHAnsi"/>
          <w:b/>
          <w:bCs/>
          <w:color w:val="0D3D5E"/>
          <w:w w:val="95"/>
          <w:sz w:val="28"/>
          <w:szCs w:val="28"/>
          <w:lang w:val="en-GB"/>
        </w:rPr>
        <w:t>A family of schools who work together, share together and care together.”</w:t>
      </w:r>
    </w:p>
    <w:p w14:paraId="541FD664" w14:textId="77777777" w:rsidR="00732407" w:rsidRDefault="00732407" w:rsidP="00732407">
      <w:pPr>
        <w:rPr>
          <w:lang w:val="en-GB"/>
        </w:rPr>
      </w:pPr>
    </w:p>
    <w:p w14:paraId="6470A4A6" w14:textId="32FD5C44" w:rsidR="00732407" w:rsidRPr="00D92ABB" w:rsidRDefault="00732407" w:rsidP="00732407">
      <w:pPr>
        <w:rPr>
          <w:rFonts w:asciiTheme="minorHAnsi" w:hAnsiTheme="minorHAnsi" w:cstheme="minorHAnsi"/>
          <w:color w:val="FF0000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 xml:space="preserve">Salary: </w:t>
      </w:r>
      <w:r w:rsidRPr="00D92ABB">
        <w:rPr>
          <w:rFonts w:asciiTheme="minorHAnsi" w:hAnsiTheme="minorHAnsi" w:cstheme="minorHAnsi"/>
          <w:color w:val="000000" w:themeColor="text1"/>
          <w:sz w:val="24"/>
          <w:szCs w:val="24"/>
          <w:lang w:val="en-GB"/>
        </w:rPr>
        <w:t xml:space="preserve">Grade </w:t>
      </w:r>
      <w:r w:rsidR="008F7F00">
        <w:rPr>
          <w:rFonts w:asciiTheme="minorHAnsi" w:hAnsiTheme="minorHAnsi" w:cstheme="minorHAnsi"/>
          <w:color w:val="000000" w:themeColor="text1"/>
          <w:sz w:val="24"/>
          <w:szCs w:val="24"/>
          <w:lang w:val="en-GB"/>
        </w:rPr>
        <w:t>12</w:t>
      </w:r>
      <w:r w:rsidRPr="00F60DFE">
        <w:rPr>
          <w:rFonts w:asciiTheme="minorHAnsi" w:hAnsiTheme="minorHAnsi" w:cstheme="minorHAnsi"/>
          <w:sz w:val="24"/>
          <w:szCs w:val="24"/>
          <w:lang w:val="en-GB"/>
        </w:rPr>
        <w:t xml:space="preserve"> (£</w:t>
      </w:r>
      <w:r w:rsidR="008F7F00">
        <w:rPr>
          <w:rFonts w:asciiTheme="minorHAnsi" w:hAnsiTheme="minorHAnsi" w:cstheme="minorHAnsi"/>
          <w:sz w:val="24"/>
          <w:szCs w:val="24"/>
          <w:lang w:val="en-GB"/>
        </w:rPr>
        <w:t>54,966</w:t>
      </w:r>
      <w:r w:rsidR="00F60DFE" w:rsidRPr="00F60DFE">
        <w:rPr>
          <w:rFonts w:asciiTheme="minorHAnsi" w:hAnsiTheme="minorHAnsi" w:cstheme="minorHAnsi"/>
          <w:sz w:val="24"/>
          <w:szCs w:val="24"/>
          <w:lang w:val="en-GB"/>
        </w:rPr>
        <w:t xml:space="preserve"> - £</w:t>
      </w:r>
      <w:r w:rsidR="003F7D49">
        <w:rPr>
          <w:rFonts w:asciiTheme="minorHAnsi" w:hAnsiTheme="minorHAnsi" w:cstheme="minorHAnsi"/>
          <w:sz w:val="24"/>
          <w:szCs w:val="24"/>
          <w:lang w:val="en-GB"/>
        </w:rPr>
        <w:t>62,776</w:t>
      </w:r>
      <w:r w:rsidRPr="00F60DFE">
        <w:rPr>
          <w:rFonts w:asciiTheme="minorHAnsi" w:hAnsiTheme="minorHAnsi" w:cstheme="minorHAnsi"/>
          <w:sz w:val="24"/>
          <w:szCs w:val="24"/>
          <w:lang w:val="en-GB"/>
        </w:rPr>
        <w:t xml:space="preserve">) </w:t>
      </w:r>
    </w:p>
    <w:p w14:paraId="50696AD7" w14:textId="77777777" w:rsidR="00732407" w:rsidRPr="00D92AB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>Hours: 37</w:t>
      </w:r>
    </w:p>
    <w:p w14:paraId="7734A194" w14:textId="3CC97126" w:rsidR="00732407" w:rsidRPr="00D92AB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>Contract type: Permanent, Full Time</w:t>
      </w:r>
      <w:r w:rsidR="00C931E8">
        <w:rPr>
          <w:rFonts w:asciiTheme="minorHAnsi" w:hAnsiTheme="minorHAnsi" w:cstheme="minorHAnsi"/>
          <w:sz w:val="24"/>
          <w:szCs w:val="24"/>
          <w:lang w:val="en-GB"/>
        </w:rPr>
        <w:t xml:space="preserve"> and Full Year.</w:t>
      </w:r>
      <w:r w:rsidR="00DE1B5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3927A50D" w14:textId="205455C7" w:rsidR="00732407" w:rsidRPr="00D92AB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 xml:space="preserve">Reporting to: </w:t>
      </w:r>
      <w:r w:rsidR="003F7D49">
        <w:rPr>
          <w:rFonts w:asciiTheme="minorHAnsi" w:hAnsiTheme="minorHAnsi" w:cstheme="minorHAnsi"/>
          <w:sz w:val="24"/>
          <w:szCs w:val="24"/>
          <w:lang w:val="en-GB"/>
        </w:rPr>
        <w:t>Chief Financial &amp; Operations Officer</w:t>
      </w:r>
    </w:p>
    <w:p w14:paraId="40F3A7FC" w14:textId="1CE64BD3" w:rsidR="00732407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 xml:space="preserve">Closing Date: </w:t>
      </w:r>
      <w:r w:rsidR="00C00619">
        <w:rPr>
          <w:rFonts w:asciiTheme="minorHAnsi" w:hAnsiTheme="minorHAnsi" w:cstheme="minorHAnsi"/>
          <w:sz w:val="24"/>
          <w:szCs w:val="24"/>
          <w:lang w:val="en-GB"/>
        </w:rPr>
        <w:t>14</w:t>
      </w:r>
      <w:r w:rsidR="00C00619" w:rsidRPr="00C00619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t>th</w:t>
      </w:r>
      <w:r w:rsidR="00C00619">
        <w:rPr>
          <w:rFonts w:asciiTheme="minorHAnsi" w:hAnsiTheme="minorHAnsi" w:cstheme="minorHAnsi"/>
          <w:sz w:val="24"/>
          <w:szCs w:val="24"/>
          <w:lang w:val="en-GB"/>
        </w:rPr>
        <w:t xml:space="preserve"> September</w:t>
      </w:r>
      <w:r w:rsidR="00195C17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227546">
        <w:rPr>
          <w:rFonts w:asciiTheme="minorHAnsi" w:hAnsiTheme="minorHAnsi" w:cstheme="minorHAnsi"/>
          <w:sz w:val="24"/>
          <w:szCs w:val="24"/>
          <w:lang w:val="en-GB"/>
        </w:rPr>
        <w:t>2026</w:t>
      </w:r>
      <w:r w:rsidR="00195C17">
        <w:rPr>
          <w:rFonts w:asciiTheme="minorHAnsi" w:hAnsiTheme="minorHAnsi" w:cstheme="minorHAnsi"/>
          <w:sz w:val="24"/>
          <w:szCs w:val="24"/>
          <w:lang w:val="en-GB"/>
        </w:rPr>
        <w:t xml:space="preserve"> 12pm</w:t>
      </w:r>
    </w:p>
    <w:p w14:paraId="2E603EBC" w14:textId="397FF594" w:rsidR="0002097B" w:rsidRDefault="0002097B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Interviews to </w:t>
      </w:r>
      <w:r w:rsidR="002D6F82">
        <w:rPr>
          <w:rFonts w:asciiTheme="minorHAnsi" w:hAnsiTheme="minorHAnsi" w:cstheme="minorHAnsi"/>
          <w:sz w:val="24"/>
          <w:szCs w:val="24"/>
          <w:lang w:val="en-GB"/>
        </w:rPr>
        <w:t>confirmed</w:t>
      </w:r>
    </w:p>
    <w:p w14:paraId="7955CE16" w14:textId="77777777" w:rsidR="00AE3893" w:rsidRDefault="00AE3893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9389B4C" w14:textId="2F9B7FBF" w:rsidR="00AE3893" w:rsidRDefault="005720E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OLHOC Trust are looking to recruit a qualified and experience </w:t>
      </w:r>
      <w:r w:rsidR="008F5AF7">
        <w:rPr>
          <w:rFonts w:asciiTheme="minorHAnsi" w:hAnsiTheme="minorHAnsi" w:cstheme="minorHAnsi"/>
          <w:sz w:val="24"/>
          <w:szCs w:val="24"/>
          <w:lang w:val="en-GB"/>
        </w:rPr>
        <w:t xml:space="preserve">Finance Manager who will bring enthusiasm and drive to lead the </w:t>
      </w:r>
      <w:r w:rsidR="000453D3">
        <w:rPr>
          <w:rFonts w:asciiTheme="minorHAnsi" w:hAnsiTheme="minorHAnsi" w:cstheme="minorHAnsi"/>
          <w:sz w:val="24"/>
          <w:szCs w:val="24"/>
          <w:lang w:val="en-GB"/>
        </w:rPr>
        <w:t xml:space="preserve">development and consolidation of the Trust finance operations through the next </w:t>
      </w:r>
      <w:r w:rsidR="0056756A">
        <w:rPr>
          <w:rFonts w:asciiTheme="minorHAnsi" w:hAnsiTheme="minorHAnsi" w:cstheme="minorHAnsi"/>
          <w:sz w:val="24"/>
          <w:szCs w:val="24"/>
          <w:lang w:val="en-GB"/>
        </w:rPr>
        <w:t>exciting stage of growth.</w:t>
      </w:r>
    </w:p>
    <w:p w14:paraId="2DE51F9C" w14:textId="445ABE8C" w:rsidR="000E4FD5" w:rsidRDefault="00E7069B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The overall purpose of this post is to provid</w:t>
      </w:r>
      <w:r w:rsidR="00953C79">
        <w:rPr>
          <w:rFonts w:asciiTheme="minorHAnsi" w:hAnsiTheme="minorHAnsi" w:cstheme="minorHAnsi"/>
          <w:sz w:val="24"/>
          <w:szCs w:val="24"/>
          <w:lang w:val="en-GB"/>
        </w:rPr>
        <w:t>e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professional management and leadership of financial services for the </w:t>
      </w:r>
      <w:r w:rsidR="00953C79">
        <w:rPr>
          <w:rFonts w:asciiTheme="minorHAnsi" w:hAnsiTheme="minorHAnsi" w:cstheme="minorHAnsi"/>
          <w:sz w:val="24"/>
          <w:szCs w:val="24"/>
          <w:lang w:val="en-GB"/>
        </w:rPr>
        <w:t xml:space="preserve">Trust. The post holder will directly line manage the four </w:t>
      </w:r>
      <w:r w:rsidR="001A79FA">
        <w:rPr>
          <w:rFonts w:asciiTheme="minorHAnsi" w:hAnsiTheme="minorHAnsi" w:cstheme="minorHAnsi"/>
          <w:sz w:val="24"/>
          <w:szCs w:val="24"/>
          <w:lang w:val="en-GB"/>
        </w:rPr>
        <w:t>R</w:t>
      </w:r>
      <w:r w:rsidR="00953C79">
        <w:rPr>
          <w:rFonts w:asciiTheme="minorHAnsi" w:hAnsiTheme="minorHAnsi" w:cstheme="minorHAnsi"/>
          <w:sz w:val="24"/>
          <w:szCs w:val="24"/>
          <w:lang w:val="en-GB"/>
        </w:rPr>
        <w:t>e</w:t>
      </w:r>
      <w:r w:rsidR="001A79FA">
        <w:rPr>
          <w:rFonts w:asciiTheme="minorHAnsi" w:hAnsiTheme="minorHAnsi" w:cstheme="minorHAnsi"/>
          <w:sz w:val="24"/>
          <w:szCs w:val="24"/>
          <w:lang w:val="en-GB"/>
        </w:rPr>
        <w:t>gional Finance and Business Partners</w:t>
      </w:r>
      <w:r w:rsidR="00483F27">
        <w:rPr>
          <w:rFonts w:asciiTheme="minorHAnsi" w:hAnsiTheme="minorHAnsi" w:cstheme="minorHAnsi"/>
          <w:sz w:val="24"/>
          <w:szCs w:val="24"/>
          <w:lang w:val="en-GB"/>
        </w:rPr>
        <w:t xml:space="preserve"> who are each responsible for a geographical region of schools.</w:t>
      </w:r>
      <w:r w:rsidR="00675507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545A5DD4" w14:textId="7F50AC78" w:rsidR="005A75A6" w:rsidRDefault="0081692A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They will also work closely with the secondary schools </w:t>
      </w:r>
      <w:r w:rsidR="000E4FD5">
        <w:rPr>
          <w:rFonts w:asciiTheme="minorHAnsi" w:hAnsiTheme="minorHAnsi" w:cstheme="minorHAnsi"/>
          <w:sz w:val="24"/>
          <w:szCs w:val="24"/>
          <w:lang w:val="en-GB"/>
        </w:rPr>
        <w:t xml:space="preserve">and </w:t>
      </w:r>
      <w:r w:rsidR="005A75A6">
        <w:rPr>
          <w:rFonts w:asciiTheme="minorHAnsi" w:hAnsiTheme="minorHAnsi" w:cstheme="minorHAnsi"/>
          <w:sz w:val="24"/>
          <w:szCs w:val="24"/>
          <w:lang w:val="en-GB"/>
        </w:rPr>
        <w:t xml:space="preserve">with Headteachers </w:t>
      </w:r>
      <w:r w:rsidR="00652E30">
        <w:rPr>
          <w:rFonts w:asciiTheme="minorHAnsi" w:hAnsiTheme="minorHAnsi" w:cstheme="minorHAnsi"/>
          <w:sz w:val="24"/>
          <w:szCs w:val="24"/>
          <w:lang w:val="en-GB"/>
        </w:rPr>
        <w:t xml:space="preserve">to ensure compliance with </w:t>
      </w:r>
      <w:r w:rsidR="00694B70">
        <w:rPr>
          <w:rFonts w:asciiTheme="minorHAnsi" w:hAnsiTheme="minorHAnsi" w:cstheme="minorHAnsi"/>
          <w:sz w:val="24"/>
          <w:szCs w:val="24"/>
          <w:lang w:val="en-GB"/>
        </w:rPr>
        <w:t>financial procedures</w:t>
      </w:r>
      <w:r w:rsidR="0002532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694B70">
        <w:rPr>
          <w:rFonts w:asciiTheme="minorHAnsi" w:hAnsiTheme="minorHAnsi" w:cstheme="minorHAnsi"/>
          <w:sz w:val="24"/>
          <w:szCs w:val="24"/>
          <w:lang w:val="en-GB"/>
        </w:rPr>
        <w:t xml:space="preserve"> including the </w:t>
      </w:r>
      <w:r w:rsidR="009638AF">
        <w:rPr>
          <w:rFonts w:asciiTheme="minorHAnsi" w:hAnsiTheme="minorHAnsi" w:cstheme="minorHAnsi"/>
          <w:sz w:val="24"/>
          <w:szCs w:val="24"/>
          <w:lang w:val="en-GB"/>
        </w:rPr>
        <w:t>preparation and monitoring of individual academy budgets</w:t>
      </w:r>
      <w:r w:rsidR="00025325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F21738">
        <w:rPr>
          <w:rFonts w:asciiTheme="minorHAnsi" w:hAnsiTheme="minorHAnsi" w:cstheme="minorHAnsi"/>
          <w:sz w:val="24"/>
          <w:szCs w:val="24"/>
          <w:lang w:val="en-GB"/>
        </w:rPr>
        <w:t>and ensuring that academies comply with their statutory obligations.</w:t>
      </w:r>
    </w:p>
    <w:p w14:paraId="5E30F3BF" w14:textId="50FA123A" w:rsidR="008D2D35" w:rsidRPr="005A2E9C" w:rsidRDefault="00C43909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A63601">
        <w:rPr>
          <w:rFonts w:asciiTheme="minorHAnsi" w:hAnsiTheme="minorHAnsi" w:cstheme="minorHAnsi"/>
          <w:sz w:val="24"/>
          <w:szCs w:val="24"/>
          <w:lang w:val="en-GB"/>
        </w:rPr>
        <w:t>post holder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C1679C">
        <w:rPr>
          <w:rFonts w:asciiTheme="minorHAnsi" w:hAnsiTheme="minorHAnsi" w:cstheme="minorHAnsi"/>
          <w:sz w:val="24"/>
          <w:szCs w:val="24"/>
          <w:lang w:val="en-GB"/>
        </w:rPr>
        <w:t xml:space="preserve">will have effective responsibility for the preparation </w:t>
      </w:r>
      <w:r w:rsidR="00AC2752">
        <w:rPr>
          <w:rFonts w:asciiTheme="minorHAnsi" w:hAnsiTheme="minorHAnsi" w:cstheme="minorHAnsi"/>
          <w:sz w:val="24"/>
          <w:szCs w:val="24"/>
          <w:lang w:val="en-GB"/>
        </w:rPr>
        <w:t xml:space="preserve">and consolidation of management accounts, financial compliance, </w:t>
      </w:r>
      <w:r w:rsidR="00113D75">
        <w:rPr>
          <w:rFonts w:asciiTheme="minorHAnsi" w:hAnsiTheme="minorHAnsi" w:cstheme="minorHAnsi"/>
          <w:sz w:val="24"/>
          <w:szCs w:val="24"/>
          <w:lang w:val="en-GB"/>
        </w:rPr>
        <w:t>budget preparation, audit services and financial systems and processes.</w:t>
      </w:r>
      <w:r w:rsidR="009A185A">
        <w:rPr>
          <w:rFonts w:asciiTheme="minorHAnsi" w:hAnsiTheme="minorHAnsi" w:cstheme="minorHAnsi"/>
          <w:sz w:val="24"/>
          <w:szCs w:val="24"/>
          <w:lang w:val="en-GB"/>
        </w:rPr>
        <w:t xml:space="preserve"> They will also be involved in preparing </w:t>
      </w:r>
      <w:r w:rsidR="00DA26FC">
        <w:rPr>
          <w:rFonts w:asciiTheme="minorHAnsi" w:hAnsiTheme="minorHAnsi" w:cstheme="minorHAnsi"/>
          <w:sz w:val="24"/>
          <w:szCs w:val="24"/>
          <w:lang w:val="en-GB"/>
        </w:rPr>
        <w:t xml:space="preserve">and presenting school level reports </w:t>
      </w:r>
      <w:r w:rsidR="0087005F">
        <w:rPr>
          <w:rFonts w:asciiTheme="minorHAnsi" w:hAnsiTheme="minorHAnsi" w:cstheme="minorHAnsi"/>
          <w:sz w:val="24"/>
          <w:szCs w:val="24"/>
          <w:lang w:val="en-GB"/>
        </w:rPr>
        <w:t>to Local Governing Boards.</w:t>
      </w:r>
    </w:p>
    <w:p w14:paraId="7760926C" w14:textId="594094CB" w:rsidR="00732407" w:rsidRPr="00371220" w:rsidRDefault="00DC4C43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This is an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 exciting opportunity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for an experienced </w:t>
      </w:r>
      <w:r w:rsidR="0089278B">
        <w:rPr>
          <w:rFonts w:asciiTheme="minorHAnsi" w:hAnsiTheme="minorHAnsi" w:cstheme="minorHAnsi"/>
          <w:sz w:val="24"/>
          <w:szCs w:val="24"/>
          <w:lang w:val="en-GB"/>
        </w:rPr>
        <w:t>F</w:t>
      </w:r>
      <w:r w:rsidR="005305AF">
        <w:rPr>
          <w:rFonts w:asciiTheme="minorHAnsi" w:hAnsiTheme="minorHAnsi" w:cstheme="minorHAnsi"/>
          <w:sz w:val="24"/>
          <w:szCs w:val="24"/>
          <w:lang w:val="en-GB"/>
        </w:rPr>
        <w:t xml:space="preserve">inance </w:t>
      </w:r>
      <w:r w:rsidR="0089278B">
        <w:rPr>
          <w:rFonts w:asciiTheme="minorHAnsi" w:hAnsiTheme="minorHAnsi" w:cstheme="minorHAnsi"/>
          <w:sz w:val="24"/>
          <w:szCs w:val="24"/>
          <w:lang w:val="en-GB"/>
        </w:rPr>
        <w:t>M</w:t>
      </w:r>
      <w:r w:rsidR="005305AF">
        <w:rPr>
          <w:rFonts w:asciiTheme="minorHAnsi" w:hAnsiTheme="minorHAnsi" w:cstheme="minorHAnsi"/>
          <w:sz w:val="24"/>
          <w:szCs w:val="24"/>
          <w:lang w:val="en-GB"/>
        </w:rPr>
        <w:t>anager</w:t>
      </w:r>
      <w:r w:rsidR="003D5AA6">
        <w:rPr>
          <w:rFonts w:asciiTheme="minorHAnsi" w:hAnsiTheme="minorHAnsi" w:cstheme="minorHAnsi"/>
          <w:sz w:val="24"/>
          <w:szCs w:val="24"/>
          <w:lang w:val="en-GB"/>
        </w:rPr>
        <w:t xml:space="preserve"> with a successful track record </w:t>
      </w:r>
      <w:r w:rsidR="005A2E9C">
        <w:rPr>
          <w:rFonts w:asciiTheme="minorHAnsi" w:hAnsiTheme="minorHAnsi" w:cstheme="minorHAnsi"/>
          <w:sz w:val="24"/>
          <w:szCs w:val="24"/>
          <w:lang w:val="en-GB"/>
        </w:rPr>
        <w:t>and the relevant finance qualifications</w:t>
      </w:r>
      <w:r w:rsidR="00407008">
        <w:rPr>
          <w:rFonts w:asciiTheme="minorHAnsi" w:hAnsiTheme="minorHAnsi" w:cstheme="minorHAnsi"/>
          <w:sz w:val="24"/>
          <w:szCs w:val="24"/>
          <w:lang w:val="en-GB"/>
        </w:rPr>
        <w:t xml:space="preserve"> to join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 our </w:t>
      </w:r>
      <w:r w:rsidR="00FE7F70">
        <w:rPr>
          <w:rFonts w:asciiTheme="minorHAnsi" w:hAnsiTheme="minorHAnsi" w:cstheme="minorHAnsi"/>
          <w:sz w:val="24"/>
          <w:szCs w:val="24"/>
          <w:lang w:val="en-GB"/>
        </w:rPr>
        <w:t xml:space="preserve">growing 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Trust. The successful applicant will work across </w:t>
      </w:r>
      <w:r w:rsidR="0089278B">
        <w:rPr>
          <w:rFonts w:asciiTheme="minorHAnsi" w:hAnsiTheme="minorHAnsi" w:cstheme="minorHAnsi"/>
          <w:sz w:val="24"/>
          <w:szCs w:val="24"/>
          <w:lang w:val="en-GB"/>
        </w:rPr>
        <w:t>all</w:t>
      </w:r>
      <w:r w:rsidR="002C65E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>schools</w:t>
      </w:r>
      <w:r w:rsidR="00E73BA2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192803">
        <w:rPr>
          <w:rFonts w:asciiTheme="minorHAnsi" w:hAnsiTheme="minorHAnsi" w:cstheme="minorHAnsi"/>
          <w:sz w:val="24"/>
          <w:szCs w:val="24"/>
          <w:lang w:val="en-GB"/>
        </w:rPr>
        <w:t>providing financial</w:t>
      </w:r>
      <w:r w:rsidR="000636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160E5">
        <w:rPr>
          <w:rFonts w:asciiTheme="minorHAnsi" w:hAnsiTheme="minorHAnsi" w:cstheme="minorHAnsi"/>
          <w:sz w:val="24"/>
          <w:szCs w:val="24"/>
          <w:lang w:val="en-GB"/>
        </w:rPr>
        <w:t xml:space="preserve">and administrative </w:t>
      </w:r>
      <w:r w:rsidR="00063655">
        <w:rPr>
          <w:rFonts w:asciiTheme="minorHAnsi" w:hAnsiTheme="minorHAnsi" w:cstheme="minorHAnsi"/>
          <w:sz w:val="24"/>
          <w:szCs w:val="24"/>
          <w:lang w:val="en-GB"/>
        </w:rPr>
        <w:t>support via the Regional Managers.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C14B56">
        <w:rPr>
          <w:rFonts w:asciiTheme="minorHAnsi" w:hAnsiTheme="minorHAnsi" w:cstheme="minorHAnsi"/>
          <w:sz w:val="24"/>
          <w:szCs w:val="24"/>
          <w:lang w:val="en-GB"/>
        </w:rPr>
        <w:t xml:space="preserve">As the Trust continues to grow </w:t>
      </w:r>
      <w:r w:rsidR="009E1E55">
        <w:rPr>
          <w:rFonts w:asciiTheme="minorHAnsi" w:hAnsiTheme="minorHAnsi" w:cstheme="minorHAnsi"/>
          <w:sz w:val="24"/>
          <w:szCs w:val="24"/>
          <w:lang w:val="en-GB"/>
        </w:rPr>
        <w:t>the number of schools will increase</w:t>
      </w:r>
      <w:r w:rsidR="0017699A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794D07">
        <w:rPr>
          <w:rFonts w:asciiTheme="minorHAnsi" w:hAnsiTheme="minorHAnsi" w:cstheme="minorHAnsi"/>
          <w:sz w:val="24"/>
          <w:szCs w:val="24"/>
          <w:lang w:val="en-GB"/>
        </w:rPr>
        <w:t xml:space="preserve"> The </w:t>
      </w:r>
      <w:r w:rsidR="009859C8">
        <w:rPr>
          <w:rFonts w:asciiTheme="minorHAnsi" w:hAnsiTheme="minorHAnsi" w:cstheme="minorHAnsi"/>
          <w:sz w:val="24"/>
          <w:szCs w:val="24"/>
          <w:lang w:val="en-GB"/>
        </w:rPr>
        <w:t xml:space="preserve">official work base will be </w:t>
      </w:r>
      <w:r w:rsidR="009160E5">
        <w:rPr>
          <w:rFonts w:asciiTheme="minorHAnsi" w:hAnsiTheme="minorHAnsi" w:cstheme="minorHAnsi"/>
          <w:sz w:val="24"/>
          <w:szCs w:val="24"/>
          <w:lang w:val="en-GB"/>
        </w:rPr>
        <w:t xml:space="preserve">at All Hallows Catholic College, Macclesfield although </w:t>
      </w:r>
      <w:r w:rsidR="007966E8">
        <w:rPr>
          <w:rFonts w:asciiTheme="minorHAnsi" w:hAnsiTheme="minorHAnsi" w:cstheme="minorHAnsi"/>
          <w:sz w:val="24"/>
          <w:szCs w:val="24"/>
          <w:lang w:val="en-GB"/>
        </w:rPr>
        <w:t xml:space="preserve">regular </w:t>
      </w:r>
      <w:r w:rsidR="009160E5">
        <w:rPr>
          <w:rFonts w:asciiTheme="minorHAnsi" w:hAnsiTheme="minorHAnsi" w:cstheme="minorHAnsi"/>
          <w:sz w:val="24"/>
          <w:szCs w:val="24"/>
          <w:lang w:val="en-GB"/>
        </w:rPr>
        <w:t>school visits</w:t>
      </w:r>
      <w:r w:rsidR="003D5AA6">
        <w:rPr>
          <w:rFonts w:asciiTheme="minorHAnsi" w:hAnsiTheme="minorHAnsi" w:cstheme="minorHAnsi"/>
          <w:sz w:val="24"/>
          <w:szCs w:val="24"/>
          <w:lang w:val="en-GB"/>
        </w:rPr>
        <w:t xml:space="preserve"> will be</w:t>
      </w:r>
      <w:r w:rsidR="009160E5">
        <w:rPr>
          <w:rFonts w:asciiTheme="minorHAnsi" w:hAnsiTheme="minorHAnsi" w:cstheme="minorHAnsi"/>
          <w:sz w:val="24"/>
          <w:szCs w:val="24"/>
          <w:lang w:val="en-GB"/>
        </w:rPr>
        <w:t xml:space="preserve"> required.</w:t>
      </w:r>
    </w:p>
    <w:p w14:paraId="730CEE42" w14:textId="77777777" w:rsidR="00732407" w:rsidRDefault="00732407" w:rsidP="00732407">
      <w:pPr>
        <w:rPr>
          <w:lang w:val="en-GB"/>
        </w:rPr>
      </w:pPr>
    </w:p>
    <w:p w14:paraId="3D1102BE" w14:textId="385D837A" w:rsidR="00513ED5" w:rsidRDefault="00513ED5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lastRenderedPageBreak/>
        <w:t xml:space="preserve">What we offer: </w:t>
      </w:r>
    </w:p>
    <w:p w14:paraId="4ACD288F" w14:textId="77777777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line="257" w:lineRule="atLeast"/>
        <w:textAlignment w:val="baseline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A competitive salary and option to join the Local Government Pension scheme</w:t>
      </w:r>
    </w:p>
    <w:p w14:paraId="3B99D3C3" w14:textId="77777777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line="257" w:lineRule="atLeast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Professional development opportunities to further enhance your career</w:t>
      </w:r>
    </w:p>
    <w:p w14:paraId="175DA334" w14:textId="77777777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line="257" w:lineRule="atLeast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A supportive and collaborative working environment</w:t>
      </w:r>
    </w:p>
    <w:p w14:paraId="191053EB" w14:textId="3A2442CC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after="160" w:line="257" w:lineRule="atLeast"/>
        <w:textAlignment w:val="baseline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Access to an Employee Assistance Programme </w:t>
      </w:r>
      <w:r w:rsidR="008A7314">
        <w:rPr>
          <w:rFonts w:ascii="Calibri" w:hAnsi="Calibri" w:cs="Calibri"/>
          <w:color w:val="000000"/>
          <w:sz w:val="24"/>
          <w:szCs w:val="24"/>
          <w:lang w:val="en-GB" w:eastAsia="en-GB"/>
        </w:rPr>
        <w:t>including access to high street discounts</w:t>
      </w:r>
    </w:p>
    <w:p w14:paraId="521D5ED3" w14:textId="6F6486E1" w:rsidR="00732407" w:rsidRPr="0051011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8754F6">
        <w:rPr>
          <w:rFonts w:asciiTheme="minorHAnsi" w:hAnsiTheme="minorHAnsi" w:cstheme="minorHAnsi"/>
          <w:sz w:val="24"/>
          <w:szCs w:val="24"/>
          <w:lang w:val="en-GB"/>
        </w:rPr>
        <w:t>ideal</w:t>
      </w: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 candidate will:</w:t>
      </w:r>
    </w:p>
    <w:p w14:paraId="4BCBA070" w14:textId="7FA79128" w:rsidR="00732407" w:rsidRPr="0051011B" w:rsidRDefault="00732407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Have significant experience of working </w:t>
      </w:r>
      <w:r w:rsidR="0051011B">
        <w:rPr>
          <w:rFonts w:asciiTheme="minorHAnsi" w:hAnsiTheme="minorHAnsi" w:cstheme="minorHAnsi"/>
          <w:sz w:val="24"/>
          <w:szCs w:val="24"/>
          <w:lang w:val="en-GB"/>
        </w:rPr>
        <w:t>in finance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 and be </w:t>
      </w:r>
      <w:r w:rsidR="009E705C">
        <w:rPr>
          <w:rFonts w:asciiTheme="minorHAnsi" w:hAnsiTheme="minorHAnsi" w:cstheme="minorHAnsi"/>
          <w:sz w:val="24"/>
          <w:szCs w:val="24"/>
          <w:lang w:val="en-GB"/>
        </w:rPr>
        <w:t xml:space="preserve">full or part qualified 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AAT </w:t>
      </w:r>
      <w:r w:rsidR="00994909">
        <w:rPr>
          <w:rFonts w:asciiTheme="minorHAnsi" w:hAnsiTheme="minorHAnsi" w:cstheme="minorHAnsi"/>
          <w:sz w:val="24"/>
          <w:szCs w:val="24"/>
          <w:lang w:val="en-GB"/>
        </w:rPr>
        <w:t xml:space="preserve">/ CIMA/ CIPFA/ ACCA </w:t>
      </w:r>
    </w:p>
    <w:p w14:paraId="15DFC4F7" w14:textId="5CAAC0A3" w:rsidR="00732407" w:rsidRDefault="002D6F82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Have experience of working within </w:t>
      </w:r>
      <w:r w:rsidR="001217F4">
        <w:rPr>
          <w:rFonts w:asciiTheme="minorHAnsi" w:hAnsiTheme="minorHAnsi" w:cstheme="minorHAnsi"/>
          <w:sz w:val="24"/>
          <w:szCs w:val="24"/>
          <w:lang w:val="en-GB"/>
        </w:rPr>
        <w:t xml:space="preserve">educational finances </w:t>
      </w:r>
    </w:p>
    <w:p w14:paraId="0FE6EF0B" w14:textId="04728330" w:rsidR="008754F6" w:rsidRDefault="008754F6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Be confident producing management accounts, budgets, forecasts</w:t>
      </w:r>
      <w:r w:rsidR="0050184E">
        <w:rPr>
          <w:rFonts w:asciiTheme="minorHAnsi" w:hAnsiTheme="minorHAnsi" w:cstheme="minorHAnsi"/>
          <w:sz w:val="24"/>
          <w:szCs w:val="24"/>
          <w:lang w:val="en-GB"/>
        </w:rPr>
        <w:t xml:space="preserve"> and financial analysis with a high degree of accuracy.</w:t>
      </w:r>
    </w:p>
    <w:p w14:paraId="2F3AC602" w14:textId="1461E209" w:rsidR="00B2657D" w:rsidRDefault="00B2657D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Have strong knowledge of financial controls and </w:t>
      </w:r>
      <w:r w:rsidR="007966E8">
        <w:rPr>
          <w:rFonts w:asciiTheme="minorHAnsi" w:hAnsiTheme="minorHAnsi" w:cstheme="minorHAnsi"/>
          <w:sz w:val="24"/>
          <w:szCs w:val="24"/>
          <w:lang w:val="en-GB"/>
        </w:rPr>
        <w:t>reconciliations</w:t>
      </w:r>
      <w:r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1FF49F7B" w14:textId="0A2936DC" w:rsidR="00B2657D" w:rsidRPr="0051011B" w:rsidRDefault="00B2657D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Demonstrate experience of line management or supporting and developing others</w:t>
      </w:r>
      <w:r w:rsidR="007966E8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4493E955" w14:textId="588556B2" w:rsidR="00732407" w:rsidRPr="0051011B" w:rsidRDefault="00732407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>Be able to work independently and with initiative</w:t>
      </w:r>
      <w:r w:rsidR="00122169">
        <w:rPr>
          <w:rFonts w:asciiTheme="minorHAnsi" w:hAnsiTheme="minorHAnsi" w:cstheme="minorHAnsi"/>
          <w:sz w:val="24"/>
          <w:szCs w:val="24"/>
          <w:lang w:val="en-GB"/>
        </w:rPr>
        <w:t xml:space="preserve"> whilst valuing collaboration and teamwork.</w:t>
      </w:r>
    </w:p>
    <w:p w14:paraId="23490339" w14:textId="6728E758" w:rsidR="00732407" w:rsidRPr="0051011B" w:rsidRDefault="00732407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Have </w:t>
      </w:r>
      <w:r w:rsidR="0021645B">
        <w:rPr>
          <w:rFonts w:asciiTheme="minorHAnsi" w:hAnsiTheme="minorHAnsi" w:cstheme="minorHAnsi"/>
          <w:sz w:val="24"/>
          <w:szCs w:val="24"/>
          <w:lang w:val="en-GB"/>
        </w:rPr>
        <w:t>excellent</w:t>
      </w: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 communication skills</w:t>
      </w:r>
      <w:r w:rsidR="00301559">
        <w:rPr>
          <w:rFonts w:asciiTheme="minorHAnsi" w:hAnsiTheme="minorHAnsi" w:cstheme="minorHAnsi"/>
          <w:sz w:val="24"/>
          <w:szCs w:val="24"/>
          <w:lang w:val="en-GB"/>
        </w:rPr>
        <w:t xml:space="preserve"> and be able to present financial information clearly.</w:t>
      </w:r>
    </w:p>
    <w:p w14:paraId="430D6691" w14:textId="57C490ED" w:rsidR="00732407" w:rsidRPr="0051011B" w:rsidRDefault="00F977C8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Be highly </w:t>
      </w:r>
      <w:r w:rsidR="00122169">
        <w:rPr>
          <w:rFonts w:asciiTheme="minorHAnsi" w:hAnsiTheme="minorHAnsi" w:cstheme="minorHAnsi"/>
          <w:sz w:val="24"/>
          <w:szCs w:val="24"/>
          <w:lang w:val="en-GB"/>
        </w:rPr>
        <w:t>proficient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in Excel and finance systems with a strong analytical </w:t>
      </w:r>
      <w:r w:rsidR="007966E8">
        <w:rPr>
          <w:rFonts w:asciiTheme="minorHAnsi" w:hAnsiTheme="minorHAnsi" w:cstheme="minorHAnsi"/>
          <w:sz w:val="24"/>
          <w:szCs w:val="24"/>
          <w:lang w:val="en-GB"/>
        </w:rPr>
        <w:t>capability</w:t>
      </w:r>
      <w:r w:rsidR="001E5494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</w:p>
    <w:p w14:paraId="74249FBD" w14:textId="20A02896" w:rsidR="00732407" w:rsidRPr="0051011B" w:rsidRDefault="00B227C5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Be proactive, organised and solutions focused with the ability </w:t>
      </w:r>
      <w:r w:rsidR="003256D2">
        <w:rPr>
          <w:rFonts w:asciiTheme="minorHAnsi" w:hAnsiTheme="minorHAnsi" w:cstheme="minorHAnsi"/>
          <w:sz w:val="24"/>
          <w:szCs w:val="24"/>
          <w:lang w:val="en-GB"/>
        </w:rPr>
        <w:t xml:space="preserve">to balance </w:t>
      </w:r>
      <w:r w:rsidR="007966E8">
        <w:rPr>
          <w:rFonts w:asciiTheme="minorHAnsi" w:hAnsiTheme="minorHAnsi" w:cstheme="minorHAnsi"/>
          <w:sz w:val="24"/>
          <w:szCs w:val="24"/>
          <w:lang w:val="en-GB"/>
        </w:rPr>
        <w:t>strategic</w:t>
      </w:r>
      <w:r w:rsidR="003256D2">
        <w:rPr>
          <w:rFonts w:asciiTheme="minorHAnsi" w:hAnsiTheme="minorHAnsi" w:cstheme="minorHAnsi"/>
          <w:sz w:val="24"/>
          <w:szCs w:val="24"/>
          <w:lang w:val="en-GB"/>
        </w:rPr>
        <w:t xml:space="preserve"> thinking with operational delivery.</w:t>
      </w:r>
    </w:p>
    <w:p w14:paraId="1DE33404" w14:textId="63B21D6D" w:rsidR="00147E3B" w:rsidRDefault="00147E3B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Hold a full UK driving licence</w:t>
      </w:r>
      <w:r w:rsidR="00190497">
        <w:rPr>
          <w:rFonts w:asciiTheme="minorHAnsi" w:hAnsiTheme="minorHAnsi" w:cstheme="minorHAnsi"/>
          <w:sz w:val="24"/>
          <w:szCs w:val="24"/>
          <w:lang w:val="en-GB"/>
        </w:rPr>
        <w:t xml:space="preserve"> and be willing to travel</w:t>
      </w:r>
    </w:p>
    <w:p w14:paraId="1474DA74" w14:textId="39ABA50F" w:rsidR="003256D2" w:rsidRPr="0051011B" w:rsidRDefault="003256D2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Be committed to our values and </w:t>
      </w:r>
      <w:r w:rsidR="007966E8">
        <w:rPr>
          <w:rFonts w:asciiTheme="minorHAnsi" w:hAnsiTheme="minorHAnsi" w:cstheme="minorHAnsi"/>
          <w:sz w:val="24"/>
          <w:szCs w:val="24"/>
          <w:lang w:val="en-GB"/>
        </w:rPr>
        <w:t>understand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that strong financial practice enables t</w:t>
      </w:r>
      <w:r w:rsidR="00455A1E">
        <w:rPr>
          <w:rFonts w:asciiTheme="minorHAnsi" w:hAnsiTheme="minorHAnsi" w:cstheme="minorHAnsi"/>
          <w:sz w:val="24"/>
          <w:szCs w:val="24"/>
          <w:lang w:val="en-GB"/>
        </w:rPr>
        <w:t>he best possible outcomes for ou</w:t>
      </w:r>
      <w:r w:rsidR="007966E8">
        <w:rPr>
          <w:rFonts w:asciiTheme="minorHAnsi" w:hAnsiTheme="minorHAnsi" w:cstheme="minorHAnsi"/>
          <w:sz w:val="24"/>
          <w:szCs w:val="24"/>
          <w:lang w:val="en-GB"/>
        </w:rPr>
        <w:t>r</w:t>
      </w:r>
      <w:r w:rsidR="00455A1E">
        <w:rPr>
          <w:rFonts w:asciiTheme="minorHAnsi" w:hAnsiTheme="minorHAnsi" w:cstheme="minorHAnsi"/>
          <w:sz w:val="24"/>
          <w:szCs w:val="24"/>
          <w:lang w:val="en-GB"/>
        </w:rPr>
        <w:t xml:space="preserve"> students, staff and communities.</w:t>
      </w:r>
    </w:p>
    <w:p w14:paraId="76E24CA2" w14:textId="77777777" w:rsidR="00732407" w:rsidRPr="0051011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706D353C" w14:textId="393B3EB2" w:rsidR="00244CFD" w:rsidRDefault="00244CFD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To Apply:</w:t>
      </w:r>
    </w:p>
    <w:p w14:paraId="657076FC" w14:textId="77777777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74B96F78" w14:textId="49AC6FA9" w:rsidR="007277F7" w:rsidRDefault="007277F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Please </w:t>
      </w:r>
      <w:r w:rsidR="00301A44">
        <w:rPr>
          <w:rFonts w:asciiTheme="minorHAnsi" w:hAnsiTheme="minorHAnsi" w:cstheme="minorHAnsi"/>
          <w:sz w:val="24"/>
          <w:szCs w:val="24"/>
          <w:lang w:val="en-GB"/>
        </w:rPr>
        <w:t>apply</w:t>
      </w:r>
      <w:r w:rsidR="00255956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301A44">
        <w:rPr>
          <w:rFonts w:asciiTheme="minorHAnsi" w:hAnsiTheme="minorHAnsi" w:cstheme="minorHAnsi"/>
          <w:sz w:val="24"/>
          <w:szCs w:val="24"/>
          <w:lang w:val="en-GB"/>
        </w:rPr>
        <w:t xml:space="preserve">using the application </w:t>
      </w:r>
      <w:r w:rsidR="00255956">
        <w:rPr>
          <w:rFonts w:asciiTheme="minorHAnsi" w:hAnsiTheme="minorHAnsi" w:cstheme="minorHAnsi"/>
          <w:sz w:val="24"/>
          <w:szCs w:val="24"/>
          <w:lang w:val="en-GB"/>
        </w:rPr>
        <w:t>form which can be found at www.olhoc.org.uk</w:t>
      </w:r>
      <w:r w:rsidR="00FF6F66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6CCC5355" w14:textId="77777777" w:rsidR="007277F7" w:rsidRDefault="007277F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89B35F2" w14:textId="332BC040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We understand and want to support a healthy work – life balance, we welcome applications from candidates who require flexibility.</w:t>
      </w:r>
    </w:p>
    <w:p w14:paraId="34519678" w14:textId="77777777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304412E4" w14:textId="2C52F6AA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We are committed to diversity and inclusion and therefore welcome applica</w:t>
      </w:r>
      <w:r w:rsidR="000A2BC2">
        <w:rPr>
          <w:rFonts w:asciiTheme="minorHAnsi" w:hAnsiTheme="minorHAnsi" w:cstheme="minorHAnsi"/>
          <w:sz w:val="24"/>
          <w:szCs w:val="24"/>
          <w:lang w:val="en-GB"/>
        </w:rPr>
        <w:t>tions from all suitably qualified and experienced people.</w:t>
      </w:r>
    </w:p>
    <w:p w14:paraId="4A6F0164" w14:textId="77777777" w:rsidR="000A2BC2" w:rsidRDefault="000A2BC2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3190232" w14:textId="345BE486" w:rsidR="00244CFD" w:rsidRPr="0051011B" w:rsidRDefault="005641CB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Applications should be sent to the </w:t>
      </w:r>
      <w:r w:rsidR="00A5403C">
        <w:rPr>
          <w:rFonts w:asciiTheme="minorHAnsi" w:hAnsiTheme="minorHAnsi" w:cstheme="minorHAnsi"/>
          <w:sz w:val="24"/>
          <w:szCs w:val="24"/>
          <w:lang w:val="en-GB"/>
        </w:rPr>
        <w:t>Chief Financial &amp; Operations Manager</w:t>
      </w:r>
      <w:r w:rsidR="003423A2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447C7">
        <w:rPr>
          <w:rFonts w:asciiTheme="minorHAnsi" w:hAnsiTheme="minorHAnsi" w:cstheme="minorHAnsi"/>
          <w:sz w:val="24"/>
          <w:szCs w:val="24"/>
          <w:lang w:val="en-GB"/>
        </w:rPr>
        <w:t>on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 the following email</w:t>
      </w:r>
      <w:r w:rsidR="004D271E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4D271E">
        <w:rPr>
          <w:rFonts w:asciiTheme="minorHAnsi" w:hAnsiTheme="minorHAnsi" w:cstheme="minorHAnsi"/>
          <w:sz w:val="24"/>
          <w:szCs w:val="24"/>
          <w:lang w:val="en-GB"/>
        </w:rPr>
        <w:t>I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>f you would like to arrange an informal discussion regarding the role please contact</w:t>
      </w:r>
      <w:r w:rsidR="003A533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A5403C">
        <w:rPr>
          <w:rFonts w:asciiTheme="minorHAnsi" w:hAnsiTheme="minorHAnsi" w:cstheme="minorHAnsi"/>
          <w:sz w:val="24"/>
          <w:szCs w:val="24"/>
          <w:lang w:val="en-GB"/>
        </w:rPr>
        <w:t>Emma Foulkes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A5403C">
        <w:rPr>
          <w:rFonts w:asciiTheme="minorHAnsi" w:hAnsiTheme="minorHAnsi" w:cstheme="minorHAnsi"/>
          <w:sz w:val="24"/>
          <w:szCs w:val="24"/>
          <w:lang w:val="en-GB"/>
        </w:rPr>
        <w:t>CFOO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="00320334">
        <w:rPr>
          <w:rFonts w:asciiTheme="minorHAnsi" w:hAnsiTheme="minorHAnsi" w:cstheme="minorHAnsi"/>
          <w:sz w:val="24"/>
          <w:szCs w:val="24"/>
          <w:lang w:val="en-GB"/>
        </w:rPr>
        <w:t>cfo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>@olhoc.org.uk</w:t>
      </w:r>
      <w:r w:rsidR="003A533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4AA65DFE" w14:textId="77777777" w:rsidR="002C49E9" w:rsidRDefault="002C49E9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3EFA228F" w14:textId="3EF03728" w:rsidR="002C49E9" w:rsidRPr="00110D00" w:rsidRDefault="002C49E9" w:rsidP="005F4A44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Our Lady Help of Christians is committed to safeguarding and promoting the </w:t>
      </w:r>
      <w:r w:rsidR="000953D6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welfare of children and applicants must be willing to undergo child protection screening appropriate to the post</w:t>
      </w:r>
      <w:r w:rsidR="00BF57E0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, including checks with past employers and an enhanced DBS check with Child Barred List check.</w:t>
      </w:r>
    </w:p>
    <w:p w14:paraId="104C7E42" w14:textId="77777777" w:rsidR="005F4A44" w:rsidRPr="00110D00" w:rsidRDefault="005F4A44" w:rsidP="005F4A44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</w:p>
    <w:p w14:paraId="07331FBC" w14:textId="2080DEB0" w:rsidR="00BF57E0" w:rsidRPr="00110D00" w:rsidRDefault="00BF57E0" w:rsidP="005F4A44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All posts are offered subject to agreement to sign the Catholic Education</w:t>
      </w:r>
      <w:r w:rsidR="002B5E46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Service</w:t>
      </w:r>
      <w:r w:rsidR="006A355A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contract of employment with Our Lady Help of Christians Catholic Academy Trust. We are</w:t>
      </w:r>
      <w:r w:rsidR="00E26F7B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committed to equality and welcome applications from all sections of the community. This role is </w:t>
      </w:r>
      <w:r w:rsidR="00680005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not reserved and there is no requirement for the </w:t>
      </w:r>
      <w:r w:rsidR="00CF4704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post holder</w:t>
      </w:r>
      <w:r w:rsidR="00680005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to be a practising Catholic</w:t>
      </w:r>
      <w:r w:rsidR="000959BD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but should uphold our principles and values </w:t>
      </w:r>
      <w:r w:rsidR="00272190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in all aspects of their employment.</w:t>
      </w:r>
    </w:p>
    <w:sectPr w:rsidR="00BF57E0" w:rsidRPr="00110D00" w:rsidSect="004546C1">
      <w:pgSz w:w="11906" w:h="16838" w:code="9"/>
      <w:pgMar w:top="720" w:right="720" w:bottom="720" w:left="720" w:header="431" w:footer="431" w:gutter="0"/>
      <w:paperSrc w:first="277" w:other="277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17937" w14:textId="77777777" w:rsidR="00FB52AA" w:rsidRDefault="00FB52AA">
      <w:r>
        <w:separator/>
      </w:r>
    </w:p>
  </w:endnote>
  <w:endnote w:type="continuationSeparator" w:id="0">
    <w:p w14:paraId="6779F5ED" w14:textId="77777777" w:rsidR="00FB52AA" w:rsidRDefault="00FB52AA">
      <w:r>
        <w:continuationSeparator/>
      </w:r>
    </w:p>
  </w:endnote>
  <w:endnote w:type="continuationNotice" w:id="1">
    <w:p w14:paraId="3E668106" w14:textId="77777777" w:rsidR="00FB52AA" w:rsidRDefault="00FB52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E44FC" w14:textId="77777777" w:rsidR="00FB52AA" w:rsidRDefault="00FB52AA">
      <w:r>
        <w:separator/>
      </w:r>
    </w:p>
  </w:footnote>
  <w:footnote w:type="continuationSeparator" w:id="0">
    <w:p w14:paraId="48CDFFC6" w14:textId="77777777" w:rsidR="00FB52AA" w:rsidRDefault="00FB52AA">
      <w:r>
        <w:continuationSeparator/>
      </w:r>
    </w:p>
  </w:footnote>
  <w:footnote w:type="continuationNotice" w:id="1">
    <w:p w14:paraId="4BAB0499" w14:textId="77777777" w:rsidR="00FB52AA" w:rsidRDefault="00FB52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7677"/>
    <w:multiLevelType w:val="hybridMultilevel"/>
    <w:tmpl w:val="FE6E62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D05C30"/>
    <w:multiLevelType w:val="singleLevel"/>
    <w:tmpl w:val="DFA0A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7933FF2"/>
    <w:multiLevelType w:val="hybridMultilevel"/>
    <w:tmpl w:val="4EC6504C"/>
    <w:lvl w:ilvl="0" w:tplc="323EC7D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89DC37AA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209F1"/>
    <w:multiLevelType w:val="hybridMultilevel"/>
    <w:tmpl w:val="3726094E"/>
    <w:lvl w:ilvl="0" w:tplc="D0CCA80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842A7"/>
    <w:multiLevelType w:val="hybridMultilevel"/>
    <w:tmpl w:val="14FA3A10"/>
    <w:lvl w:ilvl="0" w:tplc="003080EA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90B03"/>
    <w:multiLevelType w:val="hybridMultilevel"/>
    <w:tmpl w:val="77EE6824"/>
    <w:lvl w:ilvl="0" w:tplc="D026F91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962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AE83442"/>
    <w:multiLevelType w:val="singleLevel"/>
    <w:tmpl w:val="31FAB2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3433D94"/>
    <w:multiLevelType w:val="hybridMultilevel"/>
    <w:tmpl w:val="34FE5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1461D"/>
    <w:multiLevelType w:val="hybridMultilevel"/>
    <w:tmpl w:val="F53C9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8276D"/>
    <w:multiLevelType w:val="hybridMultilevel"/>
    <w:tmpl w:val="87E85C78"/>
    <w:lvl w:ilvl="0" w:tplc="D0CCA80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53ED1"/>
    <w:multiLevelType w:val="hybridMultilevel"/>
    <w:tmpl w:val="34B67092"/>
    <w:lvl w:ilvl="0" w:tplc="080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2" w15:restartNumberingAfterBreak="0">
    <w:nsid w:val="3C007ED4"/>
    <w:multiLevelType w:val="hybridMultilevel"/>
    <w:tmpl w:val="FFAC12D6"/>
    <w:lvl w:ilvl="0" w:tplc="E89C6960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9C4888"/>
    <w:multiLevelType w:val="hybridMultilevel"/>
    <w:tmpl w:val="792AD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E664B9"/>
    <w:multiLevelType w:val="hybridMultilevel"/>
    <w:tmpl w:val="A5AA1304"/>
    <w:lvl w:ilvl="0" w:tplc="30E296C2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B324F"/>
    <w:multiLevelType w:val="hybridMultilevel"/>
    <w:tmpl w:val="997EF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1366B"/>
    <w:multiLevelType w:val="hybridMultilevel"/>
    <w:tmpl w:val="B0CE6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34826"/>
    <w:multiLevelType w:val="hybridMultilevel"/>
    <w:tmpl w:val="4FC46A2C"/>
    <w:lvl w:ilvl="0" w:tplc="30E296C2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301FC6"/>
    <w:multiLevelType w:val="hybridMultilevel"/>
    <w:tmpl w:val="57F2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E471E7"/>
    <w:multiLevelType w:val="multilevel"/>
    <w:tmpl w:val="D674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972D90"/>
    <w:multiLevelType w:val="hybridMultilevel"/>
    <w:tmpl w:val="40926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44B04"/>
    <w:multiLevelType w:val="hybridMultilevel"/>
    <w:tmpl w:val="3F88AAA6"/>
    <w:lvl w:ilvl="0" w:tplc="323EC7D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D0CCA80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01594"/>
    <w:multiLevelType w:val="hybridMultilevel"/>
    <w:tmpl w:val="267CEBF6"/>
    <w:lvl w:ilvl="0" w:tplc="080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3" w15:restartNumberingAfterBreak="0">
    <w:nsid w:val="74F362D2"/>
    <w:multiLevelType w:val="hybridMultilevel"/>
    <w:tmpl w:val="A37EB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16156"/>
    <w:multiLevelType w:val="hybridMultilevel"/>
    <w:tmpl w:val="C93EE64A"/>
    <w:lvl w:ilvl="0" w:tplc="5A2A7764">
      <w:numFmt w:val="bullet"/>
      <w:lvlText w:val="•"/>
      <w:lvlJc w:val="left"/>
      <w:pPr>
        <w:ind w:left="999" w:hanging="720"/>
      </w:pPr>
      <w:rPr>
        <w:rFonts w:ascii="Arial" w:eastAsia="Times New Roman" w:hAnsi="Arial" w:hint="default"/>
        <w:b w:val="0"/>
        <w:bCs w:val="0"/>
        <w:i w:val="0"/>
        <w:iCs w:val="0"/>
        <w:w w:val="100"/>
        <w:sz w:val="22"/>
        <w:szCs w:val="22"/>
      </w:rPr>
    </w:lvl>
    <w:lvl w:ilvl="1" w:tplc="9BD6EB5A">
      <w:numFmt w:val="bullet"/>
      <w:lvlText w:val="•"/>
      <w:lvlJc w:val="left"/>
      <w:pPr>
        <w:ind w:left="1923" w:hanging="720"/>
      </w:pPr>
      <w:rPr>
        <w:rFonts w:hint="default"/>
      </w:rPr>
    </w:lvl>
    <w:lvl w:ilvl="2" w:tplc="7F14BD1A">
      <w:numFmt w:val="bullet"/>
      <w:lvlText w:val="•"/>
      <w:lvlJc w:val="left"/>
      <w:pPr>
        <w:ind w:left="2846" w:hanging="720"/>
      </w:pPr>
      <w:rPr>
        <w:rFonts w:hint="default"/>
      </w:rPr>
    </w:lvl>
    <w:lvl w:ilvl="3" w:tplc="11347366">
      <w:numFmt w:val="bullet"/>
      <w:lvlText w:val="•"/>
      <w:lvlJc w:val="left"/>
      <w:pPr>
        <w:ind w:left="3769" w:hanging="720"/>
      </w:pPr>
      <w:rPr>
        <w:rFonts w:hint="default"/>
      </w:rPr>
    </w:lvl>
    <w:lvl w:ilvl="4" w:tplc="A3022F54">
      <w:numFmt w:val="bullet"/>
      <w:lvlText w:val="•"/>
      <w:lvlJc w:val="left"/>
      <w:pPr>
        <w:ind w:left="4692" w:hanging="720"/>
      </w:pPr>
      <w:rPr>
        <w:rFonts w:hint="default"/>
      </w:rPr>
    </w:lvl>
    <w:lvl w:ilvl="5" w:tplc="23EA2CAA">
      <w:numFmt w:val="bullet"/>
      <w:lvlText w:val="•"/>
      <w:lvlJc w:val="left"/>
      <w:pPr>
        <w:ind w:left="5615" w:hanging="720"/>
      </w:pPr>
      <w:rPr>
        <w:rFonts w:hint="default"/>
      </w:rPr>
    </w:lvl>
    <w:lvl w:ilvl="6" w:tplc="FB98BB3E">
      <w:numFmt w:val="bullet"/>
      <w:lvlText w:val="•"/>
      <w:lvlJc w:val="left"/>
      <w:pPr>
        <w:ind w:left="6538" w:hanging="720"/>
      </w:pPr>
      <w:rPr>
        <w:rFonts w:hint="default"/>
      </w:rPr>
    </w:lvl>
    <w:lvl w:ilvl="7" w:tplc="AA46BD4A">
      <w:numFmt w:val="bullet"/>
      <w:lvlText w:val="•"/>
      <w:lvlJc w:val="left"/>
      <w:pPr>
        <w:ind w:left="7461" w:hanging="720"/>
      </w:pPr>
      <w:rPr>
        <w:rFonts w:hint="default"/>
      </w:rPr>
    </w:lvl>
    <w:lvl w:ilvl="8" w:tplc="655AADDE">
      <w:numFmt w:val="bullet"/>
      <w:lvlText w:val="•"/>
      <w:lvlJc w:val="left"/>
      <w:pPr>
        <w:ind w:left="8384" w:hanging="720"/>
      </w:pPr>
      <w:rPr>
        <w:rFonts w:hint="default"/>
      </w:rPr>
    </w:lvl>
  </w:abstractNum>
  <w:abstractNum w:abstractNumId="25" w15:restartNumberingAfterBreak="0">
    <w:nsid w:val="7A525E71"/>
    <w:multiLevelType w:val="multilevel"/>
    <w:tmpl w:val="4EC6504C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4082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3304289">
    <w:abstractNumId w:val="7"/>
  </w:num>
  <w:num w:numId="2" w16cid:durableId="1160076305">
    <w:abstractNumId w:val="26"/>
  </w:num>
  <w:num w:numId="3" w16cid:durableId="1152332212">
    <w:abstractNumId w:val="1"/>
  </w:num>
  <w:num w:numId="4" w16cid:durableId="1235969655">
    <w:abstractNumId w:val="2"/>
  </w:num>
  <w:num w:numId="5" w16cid:durableId="1181046319">
    <w:abstractNumId w:val="25"/>
  </w:num>
  <w:num w:numId="6" w16cid:durableId="1228690459">
    <w:abstractNumId w:val="21"/>
  </w:num>
  <w:num w:numId="7" w16cid:durableId="19865607">
    <w:abstractNumId w:val="3"/>
  </w:num>
  <w:num w:numId="8" w16cid:durableId="1927375749">
    <w:abstractNumId w:val="10"/>
  </w:num>
  <w:num w:numId="9" w16cid:durableId="2003586003">
    <w:abstractNumId w:val="17"/>
  </w:num>
  <w:num w:numId="10" w16cid:durableId="274144385">
    <w:abstractNumId w:val="14"/>
  </w:num>
  <w:num w:numId="11" w16cid:durableId="249461761">
    <w:abstractNumId w:val="6"/>
  </w:num>
  <w:num w:numId="12" w16cid:durableId="559101632">
    <w:abstractNumId w:val="5"/>
  </w:num>
  <w:num w:numId="13" w16cid:durableId="1795630928">
    <w:abstractNumId w:val="18"/>
  </w:num>
  <w:num w:numId="14" w16cid:durableId="641076288">
    <w:abstractNumId w:val="4"/>
  </w:num>
  <w:num w:numId="15" w16cid:durableId="1922636190">
    <w:abstractNumId w:val="20"/>
  </w:num>
  <w:num w:numId="16" w16cid:durableId="117722798">
    <w:abstractNumId w:val="8"/>
  </w:num>
  <w:num w:numId="17" w16cid:durableId="2045325219">
    <w:abstractNumId w:val="12"/>
  </w:num>
  <w:num w:numId="18" w16cid:durableId="513540515">
    <w:abstractNumId w:val="15"/>
  </w:num>
  <w:num w:numId="19" w16cid:durableId="114835386">
    <w:abstractNumId w:val="24"/>
  </w:num>
  <w:num w:numId="20" w16cid:durableId="974485669">
    <w:abstractNumId w:val="23"/>
  </w:num>
  <w:num w:numId="21" w16cid:durableId="1822186139">
    <w:abstractNumId w:val="9"/>
  </w:num>
  <w:num w:numId="22" w16cid:durableId="1298025302">
    <w:abstractNumId w:val="0"/>
  </w:num>
  <w:num w:numId="23" w16cid:durableId="924605859">
    <w:abstractNumId w:val="11"/>
  </w:num>
  <w:num w:numId="24" w16cid:durableId="1144736700">
    <w:abstractNumId w:val="22"/>
  </w:num>
  <w:num w:numId="25" w16cid:durableId="1160195462">
    <w:abstractNumId w:val="16"/>
  </w:num>
  <w:num w:numId="26" w16cid:durableId="1384405272">
    <w:abstractNumId w:val="13"/>
  </w:num>
  <w:num w:numId="27" w16cid:durableId="15611364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A10"/>
    <w:rsid w:val="00010E7E"/>
    <w:rsid w:val="0001127E"/>
    <w:rsid w:val="00014E18"/>
    <w:rsid w:val="000172B0"/>
    <w:rsid w:val="00017667"/>
    <w:rsid w:val="0002097B"/>
    <w:rsid w:val="0002460A"/>
    <w:rsid w:val="00025325"/>
    <w:rsid w:val="00034898"/>
    <w:rsid w:val="0004472A"/>
    <w:rsid w:val="00044855"/>
    <w:rsid w:val="000453D3"/>
    <w:rsid w:val="00045411"/>
    <w:rsid w:val="00047BEB"/>
    <w:rsid w:val="00056803"/>
    <w:rsid w:val="00057553"/>
    <w:rsid w:val="00062045"/>
    <w:rsid w:val="00063655"/>
    <w:rsid w:val="00073D4C"/>
    <w:rsid w:val="00076C4C"/>
    <w:rsid w:val="00080CB7"/>
    <w:rsid w:val="000832FE"/>
    <w:rsid w:val="0008681F"/>
    <w:rsid w:val="000953D6"/>
    <w:rsid w:val="000959BD"/>
    <w:rsid w:val="00097911"/>
    <w:rsid w:val="000A2BC2"/>
    <w:rsid w:val="000A2D74"/>
    <w:rsid w:val="000A31C8"/>
    <w:rsid w:val="000B09EB"/>
    <w:rsid w:val="000B3DB5"/>
    <w:rsid w:val="000D2D0B"/>
    <w:rsid w:val="000E14FB"/>
    <w:rsid w:val="000E4FD5"/>
    <w:rsid w:val="000F3AF9"/>
    <w:rsid w:val="000F44E2"/>
    <w:rsid w:val="000F4861"/>
    <w:rsid w:val="00110D00"/>
    <w:rsid w:val="00113D75"/>
    <w:rsid w:val="00116428"/>
    <w:rsid w:val="001164EC"/>
    <w:rsid w:val="0012168D"/>
    <w:rsid w:val="001217F4"/>
    <w:rsid w:val="00122169"/>
    <w:rsid w:val="0012568C"/>
    <w:rsid w:val="00134D2D"/>
    <w:rsid w:val="00135B88"/>
    <w:rsid w:val="00137E0F"/>
    <w:rsid w:val="00147E3B"/>
    <w:rsid w:val="00157772"/>
    <w:rsid w:val="00162245"/>
    <w:rsid w:val="0017699A"/>
    <w:rsid w:val="00186FC9"/>
    <w:rsid w:val="00190497"/>
    <w:rsid w:val="00192803"/>
    <w:rsid w:val="0019383E"/>
    <w:rsid w:val="00193B94"/>
    <w:rsid w:val="0019527E"/>
    <w:rsid w:val="00195C17"/>
    <w:rsid w:val="001A2E33"/>
    <w:rsid w:val="001A6757"/>
    <w:rsid w:val="001A79FA"/>
    <w:rsid w:val="001B161F"/>
    <w:rsid w:val="001B1B8D"/>
    <w:rsid w:val="001C1C0C"/>
    <w:rsid w:val="001C297F"/>
    <w:rsid w:val="001E1C8D"/>
    <w:rsid w:val="001E2538"/>
    <w:rsid w:val="001E357B"/>
    <w:rsid w:val="001E5200"/>
    <w:rsid w:val="001E5494"/>
    <w:rsid w:val="001F03D2"/>
    <w:rsid w:val="0020472A"/>
    <w:rsid w:val="0020505C"/>
    <w:rsid w:val="00214716"/>
    <w:rsid w:val="0021645B"/>
    <w:rsid w:val="00221A7C"/>
    <w:rsid w:val="00223640"/>
    <w:rsid w:val="00223A7B"/>
    <w:rsid w:val="002254BB"/>
    <w:rsid w:val="00225546"/>
    <w:rsid w:val="002257EA"/>
    <w:rsid w:val="00226360"/>
    <w:rsid w:val="00226B3A"/>
    <w:rsid w:val="00227546"/>
    <w:rsid w:val="00230B91"/>
    <w:rsid w:val="002321D1"/>
    <w:rsid w:val="00244C9A"/>
    <w:rsid w:val="00244CFD"/>
    <w:rsid w:val="00255956"/>
    <w:rsid w:val="00261375"/>
    <w:rsid w:val="00264F24"/>
    <w:rsid w:val="00272190"/>
    <w:rsid w:val="00273906"/>
    <w:rsid w:val="00276AED"/>
    <w:rsid w:val="0028293B"/>
    <w:rsid w:val="002847C6"/>
    <w:rsid w:val="00286EC4"/>
    <w:rsid w:val="002909FE"/>
    <w:rsid w:val="00294340"/>
    <w:rsid w:val="00294583"/>
    <w:rsid w:val="00295932"/>
    <w:rsid w:val="00296306"/>
    <w:rsid w:val="002A358A"/>
    <w:rsid w:val="002A3B34"/>
    <w:rsid w:val="002B15F1"/>
    <w:rsid w:val="002B30F9"/>
    <w:rsid w:val="002B5E46"/>
    <w:rsid w:val="002B7C29"/>
    <w:rsid w:val="002C087E"/>
    <w:rsid w:val="002C49E9"/>
    <w:rsid w:val="002C4B93"/>
    <w:rsid w:val="002C65EF"/>
    <w:rsid w:val="002D6F82"/>
    <w:rsid w:val="002E3296"/>
    <w:rsid w:val="002E6F18"/>
    <w:rsid w:val="002F406C"/>
    <w:rsid w:val="00300815"/>
    <w:rsid w:val="00301559"/>
    <w:rsid w:val="00301A44"/>
    <w:rsid w:val="003048AC"/>
    <w:rsid w:val="00305006"/>
    <w:rsid w:val="00320334"/>
    <w:rsid w:val="003256D2"/>
    <w:rsid w:val="00327B5F"/>
    <w:rsid w:val="003355E9"/>
    <w:rsid w:val="003423A2"/>
    <w:rsid w:val="00342C8D"/>
    <w:rsid w:val="003467BC"/>
    <w:rsid w:val="003602BA"/>
    <w:rsid w:val="00371220"/>
    <w:rsid w:val="003857DB"/>
    <w:rsid w:val="003A156A"/>
    <w:rsid w:val="003A2C6C"/>
    <w:rsid w:val="003A4084"/>
    <w:rsid w:val="003A4CF8"/>
    <w:rsid w:val="003A533F"/>
    <w:rsid w:val="003A7D21"/>
    <w:rsid w:val="003C01B6"/>
    <w:rsid w:val="003C28BD"/>
    <w:rsid w:val="003D5AA6"/>
    <w:rsid w:val="003E08C5"/>
    <w:rsid w:val="003E15D4"/>
    <w:rsid w:val="003E1D9F"/>
    <w:rsid w:val="003E3B9E"/>
    <w:rsid w:val="003E5CFC"/>
    <w:rsid w:val="003F5312"/>
    <w:rsid w:val="003F734A"/>
    <w:rsid w:val="003F759E"/>
    <w:rsid w:val="003F7D49"/>
    <w:rsid w:val="003F7F07"/>
    <w:rsid w:val="00403B90"/>
    <w:rsid w:val="00404D8E"/>
    <w:rsid w:val="00407008"/>
    <w:rsid w:val="0041576C"/>
    <w:rsid w:val="00415B71"/>
    <w:rsid w:val="00416643"/>
    <w:rsid w:val="00422003"/>
    <w:rsid w:val="00425D40"/>
    <w:rsid w:val="00427FAA"/>
    <w:rsid w:val="00445903"/>
    <w:rsid w:val="00446E48"/>
    <w:rsid w:val="00451265"/>
    <w:rsid w:val="004546C1"/>
    <w:rsid w:val="00455A1E"/>
    <w:rsid w:val="00455C28"/>
    <w:rsid w:val="00460DCE"/>
    <w:rsid w:val="004713EB"/>
    <w:rsid w:val="00473F08"/>
    <w:rsid w:val="00482CFD"/>
    <w:rsid w:val="00483F27"/>
    <w:rsid w:val="004B5E26"/>
    <w:rsid w:val="004C6E22"/>
    <w:rsid w:val="004C7220"/>
    <w:rsid w:val="004D271E"/>
    <w:rsid w:val="004D3992"/>
    <w:rsid w:val="004E0B63"/>
    <w:rsid w:val="004E2758"/>
    <w:rsid w:val="004E2E6E"/>
    <w:rsid w:val="004E648C"/>
    <w:rsid w:val="004E67E6"/>
    <w:rsid w:val="0050184E"/>
    <w:rsid w:val="00510085"/>
    <w:rsid w:val="0051011B"/>
    <w:rsid w:val="00511A54"/>
    <w:rsid w:val="00513ED5"/>
    <w:rsid w:val="005166EE"/>
    <w:rsid w:val="005305AF"/>
    <w:rsid w:val="0053663B"/>
    <w:rsid w:val="00541801"/>
    <w:rsid w:val="00541C27"/>
    <w:rsid w:val="00544101"/>
    <w:rsid w:val="00552B87"/>
    <w:rsid w:val="00561796"/>
    <w:rsid w:val="00561AB2"/>
    <w:rsid w:val="0056358F"/>
    <w:rsid w:val="005641CB"/>
    <w:rsid w:val="00564237"/>
    <w:rsid w:val="00564D96"/>
    <w:rsid w:val="0056532C"/>
    <w:rsid w:val="0056756A"/>
    <w:rsid w:val="00570FD3"/>
    <w:rsid w:val="00571FFB"/>
    <w:rsid w:val="005720E4"/>
    <w:rsid w:val="0057212D"/>
    <w:rsid w:val="005749FD"/>
    <w:rsid w:val="00577FB6"/>
    <w:rsid w:val="00587766"/>
    <w:rsid w:val="00592722"/>
    <w:rsid w:val="005A0261"/>
    <w:rsid w:val="005A2A27"/>
    <w:rsid w:val="005A2E9C"/>
    <w:rsid w:val="005A328A"/>
    <w:rsid w:val="005A565B"/>
    <w:rsid w:val="005A75A6"/>
    <w:rsid w:val="005B72FA"/>
    <w:rsid w:val="005C5AC5"/>
    <w:rsid w:val="005C5FA7"/>
    <w:rsid w:val="005C6BF7"/>
    <w:rsid w:val="005D29A0"/>
    <w:rsid w:val="005E1D68"/>
    <w:rsid w:val="005E349A"/>
    <w:rsid w:val="005F2BC8"/>
    <w:rsid w:val="005F4A44"/>
    <w:rsid w:val="0060082A"/>
    <w:rsid w:val="00605BBB"/>
    <w:rsid w:val="006075B3"/>
    <w:rsid w:val="0061272C"/>
    <w:rsid w:val="00615885"/>
    <w:rsid w:val="00615ADD"/>
    <w:rsid w:val="00620BEF"/>
    <w:rsid w:val="006325AA"/>
    <w:rsid w:val="00634E40"/>
    <w:rsid w:val="00645709"/>
    <w:rsid w:val="00645A5E"/>
    <w:rsid w:val="00652E30"/>
    <w:rsid w:val="0065317C"/>
    <w:rsid w:val="006537FC"/>
    <w:rsid w:val="00660CE6"/>
    <w:rsid w:val="00667E54"/>
    <w:rsid w:val="00675507"/>
    <w:rsid w:val="00677D07"/>
    <w:rsid w:val="00680005"/>
    <w:rsid w:val="006823CD"/>
    <w:rsid w:val="00685A32"/>
    <w:rsid w:val="006869A9"/>
    <w:rsid w:val="006869BA"/>
    <w:rsid w:val="00693AE9"/>
    <w:rsid w:val="00694B70"/>
    <w:rsid w:val="00694F31"/>
    <w:rsid w:val="00695673"/>
    <w:rsid w:val="006A355A"/>
    <w:rsid w:val="006A7E3F"/>
    <w:rsid w:val="006B1876"/>
    <w:rsid w:val="006B1C69"/>
    <w:rsid w:val="006C506F"/>
    <w:rsid w:val="006C64CC"/>
    <w:rsid w:val="006D57B9"/>
    <w:rsid w:val="006E13E4"/>
    <w:rsid w:val="006E2B4A"/>
    <w:rsid w:val="006E5358"/>
    <w:rsid w:val="006F463D"/>
    <w:rsid w:val="006F52C5"/>
    <w:rsid w:val="00705BD4"/>
    <w:rsid w:val="0071079C"/>
    <w:rsid w:val="00714589"/>
    <w:rsid w:val="00720DAE"/>
    <w:rsid w:val="007233B0"/>
    <w:rsid w:val="007277F7"/>
    <w:rsid w:val="00727A23"/>
    <w:rsid w:val="007302A7"/>
    <w:rsid w:val="00732139"/>
    <w:rsid w:val="00732407"/>
    <w:rsid w:val="00734C82"/>
    <w:rsid w:val="007451F9"/>
    <w:rsid w:val="0075568D"/>
    <w:rsid w:val="007577B5"/>
    <w:rsid w:val="007602EC"/>
    <w:rsid w:val="0076219D"/>
    <w:rsid w:val="00770BC9"/>
    <w:rsid w:val="00773DB1"/>
    <w:rsid w:val="0077449E"/>
    <w:rsid w:val="00782E8F"/>
    <w:rsid w:val="00794D07"/>
    <w:rsid w:val="007966E8"/>
    <w:rsid w:val="007A0674"/>
    <w:rsid w:val="007A1C2A"/>
    <w:rsid w:val="007A766C"/>
    <w:rsid w:val="007C1C6E"/>
    <w:rsid w:val="007C4BAF"/>
    <w:rsid w:val="007E14C8"/>
    <w:rsid w:val="007E2A0D"/>
    <w:rsid w:val="007F4134"/>
    <w:rsid w:val="007F53B9"/>
    <w:rsid w:val="00807BCD"/>
    <w:rsid w:val="00812413"/>
    <w:rsid w:val="0081692A"/>
    <w:rsid w:val="0081776C"/>
    <w:rsid w:val="0082278D"/>
    <w:rsid w:val="00825CCE"/>
    <w:rsid w:val="00826C19"/>
    <w:rsid w:val="0083006C"/>
    <w:rsid w:val="00840A10"/>
    <w:rsid w:val="0086135C"/>
    <w:rsid w:val="00863DC9"/>
    <w:rsid w:val="0087005F"/>
    <w:rsid w:val="0087156F"/>
    <w:rsid w:val="008754F6"/>
    <w:rsid w:val="00880D63"/>
    <w:rsid w:val="00881923"/>
    <w:rsid w:val="00883F83"/>
    <w:rsid w:val="0089278B"/>
    <w:rsid w:val="008A0D91"/>
    <w:rsid w:val="008A5EE3"/>
    <w:rsid w:val="008A6B57"/>
    <w:rsid w:val="008A7314"/>
    <w:rsid w:val="008B242E"/>
    <w:rsid w:val="008B5FCC"/>
    <w:rsid w:val="008C0169"/>
    <w:rsid w:val="008C2EFC"/>
    <w:rsid w:val="008C5129"/>
    <w:rsid w:val="008D2D35"/>
    <w:rsid w:val="008F5AF7"/>
    <w:rsid w:val="008F7F00"/>
    <w:rsid w:val="009007C2"/>
    <w:rsid w:val="009036E4"/>
    <w:rsid w:val="00907242"/>
    <w:rsid w:val="00907A2D"/>
    <w:rsid w:val="0091164D"/>
    <w:rsid w:val="009160E5"/>
    <w:rsid w:val="00916BA8"/>
    <w:rsid w:val="00917D66"/>
    <w:rsid w:val="009243B4"/>
    <w:rsid w:val="009249C9"/>
    <w:rsid w:val="00926695"/>
    <w:rsid w:val="00931305"/>
    <w:rsid w:val="00932473"/>
    <w:rsid w:val="00932FF8"/>
    <w:rsid w:val="00935346"/>
    <w:rsid w:val="009430FC"/>
    <w:rsid w:val="0094439A"/>
    <w:rsid w:val="00950B48"/>
    <w:rsid w:val="00953C79"/>
    <w:rsid w:val="009638AF"/>
    <w:rsid w:val="00965174"/>
    <w:rsid w:val="00970078"/>
    <w:rsid w:val="00975777"/>
    <w:rsid w:val="00976C5A"/>
    <w:rsid w:val="009859C8"/>
    <w:rsid w:val="00986E01"/>
    <w:rsid w:val="00987476"/>
    <w:rsid w:val="00994909"/>
    <w:rsid w:val="009A185A"/>
    <w:rsid w:val="009A476B"/>
    <w:rsid w:val="009A489F"/>
    <w:rsid w:val="009B05E8"/>
    <w:rsid w:val="009B31DC"/>
    <w:rsid w:val="009B3FBF"/>
    <w:rsid w:val="009C1B7D"/>
    <w:rsid w:val="009C1BCE"/>
    <w:rsid w:val="009D2950"/>
    <w:rsid w:val="009E1E55"/>
    <w:rsid w:val="009E5E57"/>
    <w:rsid w:val="009E705C"/>
    <w:rsid w:val="009F26F5"/>
    <w:rsid w:val="009F2830"/>
    <w:rsid w:val="009F7988"/>
    <w:rsid w:val="00A01A3F"/>
    <w:rsid w:val="00A0693B"/>
    <w:rsid w:val="00A1388A"/>
    <w:rsid w:val="00A3118A"/>
    <w:rsid w:val="00A33EF2"/>
    <w:rsid w:val="00A353B9"/>
    <w:rsid w:val="00A36F0C"/>
    <w:rsid w:val="00A4356E"/>
    <w:rsid w:val="00A45D51"/>
    <w:rsid w:val="00A47DB9"/>
    <w:rsid w:val="00A5403C"/>
    <w:rsid w:val="00A56724"/>
    <w:rsid w:val="00A5736D"/>
    <w:rsid w:val="00A63601"/>
    <w:rsid w:val="00A85597"/>
    <w:rsid w:val="00A859A8"/>
    <w:rsid w:val="00A9117D"/>
    <w:rsid w:val="00A912D6"/>
    <w:rsid w:val="00A927AE"/>
    <w:rsid w:val="00A9352F"/>
    <w:rsid w:val="00A9756E"/>
    <w:rsid w:val="00AA1AD9"/>
    <w:rsid w:val="00AA26F1"/>
    <w:rsid w:val="00AA3F5C"/>
    <w:rsid w:val="00AB031D"/>
    <w:rsid w:val="00AB4C8E"/>
    <w:rsid w:val="00AB73A3"/>
    <w:rsid w:val="00AC2752"/>
    <w:rsid w:val="00AC42EC"/>
    <w:rsid w:val="00AC4865"/>
    <w:rsid w:val="00AC5104"/>
    <w:rsid w:val="00AC7AF0"/>
    <w:rsid w:val="00AD568E"/>
    <w:rsid w:val="00AE2374"/>
    <w:rsid w:val="00AE2526"/>
    <w:rsid w:val="00AE2E86"/>
    <w:rsid w:val="00AE3893"/>
    <w:rsid w:val="00AE420A"/>
    <w:rsid w:val="00AE72C1"/>
    <w:rsid w:val="00AF2035"/>
    <w:rsid w:val="00B00893"/>
    <w:rsid w:val="00B07461"/>
    <w:rsid w:val="00B0764C"/>
    <w:rsid w:val="00B13CC6"/>
    <w:rsid w:val="00B20815"/>
    <w:rsid w:val="00B227C5"/>
    <w:rsid w:val="00B24DB6"/>
    <w:rsid w:val="00B2657D"/>
    <w:rsid w:val="00B362E6"/>
    <w:rsid w:val="00B46CF3"/>
    <w:rsid w:val="00B46E15"/>
    <w:rsid w:val="00B55EA0"/>
    <w:rsid w:val="00B64CAA"/>
    <w:rsid w:val="00B6704E"/>
    <w:rsid w:val="00B77F4D"/>
    <w:rsid w:val="00B86575"/>
    <w:rsid w:val="00B9045C"/>
    <w:rsid w:val="00B9397D"/>
    <w:rsid w:val="00B93BE7"/>
    <w:rsid w:val="00B93F78"/>
    <w:rsid w:val="00B958FC"/>
    <w:rsid w:val="00BA26D0"/>
    <w:rsid w:val="00BA2F13"/>
    <w:rsid w:val="00BA4395"/>
    <w:rsid w:val="00BA5B8C"/>
    <w:rsid w:val="00BB47CF"/>
    <w:rsid w:val="00BB73DD"/>
    <w:rsid w:val="00BC2364"/>
    <w:rsid w:val="00BC5404"/>
    <w:rsid w:val="00BC6832"/>
    <w:rsid w:val="00BD0C6A"/>
    <w:rsid w:val="00BD2659"/>
    <w:rsid w:val="00BD3AD7"/>
    <w:rsid w:val="00BE006E"/>
    <w:rsid w:val="00BF0E52"/>
    <w:rsid w:val="00BF2E87"/>
    <w:rsid w:val="00BF5047"/>
    <w:rsid w:val="00BF57E0"/>
    <w:rsid w:val="00C00619"/>
    <w:rsid w:val="00C007DF"/>
    <w:rsid w:val="00C04C5E"/>
    <w:rsid w:val="00C04CC2"/>
    <w:rsid w:val="00C06595"/>
    <w:rsid w:val="00C06B1A"/>
    <w:rsid w:val="00C06DBD"/>
    <w:rsid w:val="00C14B56"/>
    <w:rsid w:val="00C1679C"/>
    <w:rsid w:val="00C16D0E"/>
    <w:rsid w:val="00C17489"/>
    <w:rsid w:val="00C21462"/>
    <w:rsid w:val="00C23E77"/>
    <w:rsid w:val="00C305F7"/>
    <w:rsid w:val="00C43909"/>
    <w:rsid w:val="00C5466A"/>
    <w:rsid w:val="00C64F52"/>
    <w:rsid w:val="00C67F4D"/>
    <w:rsid w:val="00C82F2E"/>
    <w:rsid w:val="00C85DA8"/>
    <w:rsid w:val="00C93031"/>
    <w:rsid w:val="00C931E8"/>
    <w:rsid w:val="00C9610A"/>
    <w:rsid w:val="00C9723F"/>
    <w:rsid w:val="00CB366F"/>
    <w:rsid w:val="00CB3E82"/>
    <w:rsid w:val="00CB6EA6"/>
    <w:rsid w:val="00CC3E0D"/>
    <w:rsid w:val="00CD3D0C"/>
    <w:rsid w:val="00CE289F"/>
    <w:rsid w:val="00CE4093"/>
    <w:rsid w:val="00CF4704"/>
    <w:rsid w:val="00D04C7F"/>
    <w:rsid w:val="00D121BD"/>
    <w:rsid w:val="00D16322"/>
    <w:rsid w:val="00D22B2F"/>
    <w:rsid w:val="00D23BEC"/>
    <w:rsid w:val="00D3044C"/>
    <w:rsid w:val="00D32613"/>
    <w:rsid w:val="00D32C00"/>
    <w:rsid w:val="00D344A4"/>
    <w:rsid w:val="00D54423"/>
    <w:rsid w:val="00D61153"/>
    <w:rsid w:val="00D63301"/>
    <w:rsid w:val="00D66BC9"/>
    <w:rsid w:val="00D85AD9"/>
    <w:rsid w:val="00D92ABB"/>
    <w:rsid w:val="00D969EF"/>
    <w:rsid w:val="00DA26FC"/>
    <w:rsid w:val="00DA68F4"/>
    <w:rsid w:val="00DA73A8"/>
    <w:rsid w:val="00DC4C43"/>
    <w:rsid w:val="00DD0038"/>
    <w:rsid w:val="00DD214A"/>
    <w:rsid w:val="00DD2534"/>
    <w:rsid w:val="00DD6AAB"/>
    <w:rsid w:val="00DD72D1"/>
    <w:rsid w:val="00DE0DB9"/>
    <w:rsid w:val="00DE1B5F"/>
    <w:rsid w:val="00DE6145"/>
    <w:rsid w:val="00DF60AA"/>
    <w:rsid w:val="00E01F3C"/>
    <w:rsid w:val="00E10E66"/>
    <w:rsid w:val="00E124D9"/>
    <w:rsid w:val="00E13050"/>
    <w:rsid w:val="00E155F8"/>
    <w:rsid w:val="00E15B71"/>
    <w:rsid w:val="00E16673"/>
    <w:rsid w:val="00E26F7B"/>
    <w:rsid w:val="00E303B0"/>
    <w:rsid w:val="00E3287C"/>
    <w:rsid w:val="00E329B4"/>
    <w:rsid w:val="00E3326A"/>
    <w:rsid w:val="00E35BCD"/>
    <w:rsid w:val="00E416AA"/>
    <w:rsid w:val="00E419CD"/>
    <w:rsid w:val="00E447C7"/>
    <w:rsid w:val="00E55A9D"/>
    <w:rsid w:val="00E57C46"/>
    <w:rsid w:val="00E63AAD"/>
    <w:rsid w:val="00E7069B"/>
    <w:rsid w:val="00E73626"/>
    <w:rsid w:val="00E73BA2"/>
    <w:rsid w:val="00E7424D"/>
    <w:rsid w:val="00E8626E"/>
    <w:rsid w:val="00E8716E"/>
    <w:rsid w:val="00E96166"/>
    <w:rsid w:val="00E965AA"/>
    <w:rsid w:val="00E9719E"/>
    <w:rsid w:val="00EA2BC3"/>
    <w:rsid w:val="00EC3A38"/>
    <w:rsid w:val="00ED330D"/>
    <w:rsid w:val="00ED7763"/>
    <w:rsid w:val="00EF3C04"/>
    <w:rsid w:val="00EF44B3"/>
    <w:rsid w:val="00F0548A"/>
    <w:rsid w:val="00F06391"/>
    <w:rsid w:val="00F10371"/>
    <w:rsid w:val="00F13F32"/>
    <w:rsid w:val="00F21738"/>
    <w:rsid w:val="00F266DE"/>
    <w:rsid w:val="00F30B6E"/>
    <w:rsid w:val="00F32330"/>
    <w:rsid w:val="00F34D29"/>
    <w:rsid w:val="00F455A4"/>
    <w:rsid w:val="00F52F16"/>
    <w:rsid w:val="00F5591C"/>
    <w:rsid w:val="00F60295"/>
    <w:rsid w:val="00F60DFE"/>
    <w:rsid w:val="00F62033"/>
    <w:rsid w:val="00F73739"/>
    <w:rsid w:val="00F73DF7"/>
    <w:rsid w:val="00F75270"/>
    <w:rsid w:val="00F813E6"/>
    <w:rsid w:val="00F84F85"/>
    <w:rsid w:val="00F90661"/>
    <w:rsid w:val="00F90900"/>
    <w:rsid w:val="00F943D6"/>
    <w:rsid w:val="00F94DB8"/>
    <w:rsid w:val="00F95BD6"/>
    <w:rsid w:val="00F977C8"/>
    <w:rsid w:val="00FA2C0F"/>
    <w:rsid w:val="00FB14A9"/>
    <w:rsid w:val="00FB29EC"/>
    <w:rsid w:val="00FB2CCA"/>
    <w:rsid w:val="00FB52AA"/>
    <w:rsid w:val="00FB7350"/>
    <w:rsid w:val="00FC012B"/>
    <w:rsid w:val="00FC52F8"/>
    <w:rsid w:val="00FD62D1"/>
    <w:rsid w:val="00FE08B4"/>
    <w:rsid w:val="00FE7F70"/>
    <w:rsid w:val="00FF0E3E"/>
    <w:rsid w:val="00FF1993"/>
    <w:rsid w:val="00FF6381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039DDA"/>
  <w15:docId w15:val="{2D1F4AD9-A7F2-406F-9EC6-E00A5DCEC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man Old Style" w:hAnsi="Bookman Old Style"/>
      <w:b/>
      <w:w w:val="150"/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tabs>
        <w:tab w:val="left" w:pos="1440"/>
      </w:tabs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sz w:val="2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lang w:val="en-GB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sz w:val="24"/>
    </w:rPr>
  </w:style>
  <w:style w:type="paragraph" w:styleId="Title">
    <w:name w:val="Title"/>
    <w:basedOn w:val="Normal"/>
    <w:link w:val="TitleChar"/>
    <w:uiPriority w:val="1"/>
    <w:qFormat/>
    <w:pPr>
      <w:jc w:val="center"/>
    </w:pPr>
    <w:rPr>
      <w:rFonts w:ascii="Bookman Old Style" w:hAnsi="Bookman Old Style"/>
      <w:b/>
      <w:sz w:val="24"/>
    </w:rPr>
  </w:style>
  <w:style w:type="paragraph" w:styleId="Subtitle">
    <w:name w:val="Subtitle"/>
    <w:basedOn w:val="Normal"/>
    <w:qFormat/>
    <w:rPr>
      <w:b/>
      <w:sz w:val="24"/>
    </w:rPr>
  </w:style>
  <w:style w:type="paragraph" w:styleId="BodyText2">
    <w:name w:val="Body Text 2"/>
    <w:basedOn w:val="Normal"/>
    <w:pPr>
      <w:jc w:val="both"/>
    </w:pPr>
    <w:rPr>
      <w:sz w:val="24"/>
    </w:rPr>
  </w:style>
  <w:style w:type="paragraph" w:styleId="BalloonText">
    <w:name w:val="Balloon Text"/>
    <w:basedOn w:val="Normal"/>
    <w:semiHidden/>
    <w:rsid w:val="00CC3E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3F32"/>
    <w:pPr>
      <w:ind w:left="720"/>
      <w:contextualSpacing/>
    </w:pPr>
  </w:style>
  <w:style w:type="paragraph" w:styleId="NoSpacing">
    <w:name w:val="No Spacing"/>
    <w:uiPriority w:val="1"/>
    <w:qFormat/>
    <w:rsid w:val="00B07461"/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C06B1A"/>
    <w:pPr>
      <w:spacing w:before="100" w:beforeAutospacing="1" w:after="135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F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B55EA0"/>
    <w:rPr>
      <w:color w:val="800080" w:themeColor="followedHyperlink"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EC3A38"/>
    <w:rPr>
      <w:rFonts w:ascii="Bookman Old Style" w:hAnsi="Bookman Old Style"/>
      <w:b/>
      <w:sz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4B5E26"/>
    <w:pPr>
      <w:widowControl w:val="0"/>
      <w:autoSpaceDE w:val="0"/>
      <w:autoSpaceDN w:val="0"/>
      <w:spacing w:before="19"/>
      <w:ind w:left="35"/>
    </w:pPr>
    <w:rPr>
      <w:rFonts w:ascii="Arial" w:eastAsia="Arial" w:hAnsi="Arial" w:cs="Arial"/>
      <w:sz w:val="22"/>
      <w:szCs w:val="22"/>
    </w:rPr>
  </w:style>
  <w:style w:type="paragraph" w:styleId="Revision">
    <w:name w:val="Revision"/>
    <w:hidden/>
    <w:uiPriority w:val="99"/>
    <w:semiHidden/>
    <w:rsid w:val="00C931E8"/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243B4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5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16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1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84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366679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2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86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348882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nquiri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BULLETI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AA565946E40A459A4A9F8215A7B9C7" ma:contentTypeVersion="14" ma:contentTypeDescription="Create a new document." ma:contentTypeScope="" ma:versionID="1b4b3dbf785ee8983e7e47e1d640108a">
  <xsd:schema xmlns:xsd="http://www.w3.org/2001/XMLSchema" xmlns:xs="http://www.w3.org/2001/XMLSchema" xmlns:p="http://schemas.microsoft.com/office/2006/metadata/properties" xmlns:ns2="dc3c305c-c100-4f40-8961-fc7d8f3e8970" xmlns:ns3="24065363-d48a-44c3-bbfe-6b1d8eee8497" targetNamespace="http://schemas.microsoft.com/office/2006/metadata/properties" ma:root="true" ma:fieldsID="b398cee25c3a5e277d202145e44de91b" ns2:_="" ns3:_="">
    <xsd:import namespace="dc3c305c-c100-4f40-8961-fc7d8f3e8970"/>
    <xsd:import namespace="24065363-d48a-44c3-bbfe-6b1d8eee84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c305c-c100-4f40-8961-fc7d8f3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65363-d48a-44c3-bbfe-6b1d8eee849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5a80970-82ac-4475-a34f-93d5d3473c8e}" ma:internalName="TaxCatchAll" ma:showField="CatchAllData" ma:web="24065363-d48a-44c3-bbfe-6b1d8eee84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3c305c-c100-4f40-8961-fc7d8f3e8970">
      <Terms xmlns="http://schemas.microsoft.com/office/infopath/2007/PartnerControls"/>
    </lcf76f155ced4ddcb4097134ff3c332f>
    <TaxCatchAll xmlns="24065363-d48a-44c3-bbfe-6b1d8eee8497" xsi:nil="true"/>
    <SharedWithUsers xmlns="24065363-d48a-44c3-bbfe-6b1d8eee849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CFC6C7F-9523-470B-913F-F3E6B14AE8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145243-CED0-4A49-8CD1-7EF8CB4509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02F631-4C82-420F-BAA4-0FC8B990BC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3c305c-c100-4f40-8961-fc7d8f3e8970"/>
    <ds:schemaRef ds:uri="24065363-d48a-44c3-bbfe-6b1d8eee84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2F9307-E1B2-49CD-BA0B-DDE75CBACA40}">
  <ds:schemaRefs>
    <ds:schemaRef ds:uri="http://schemas.microsoft.com/office/2006/metadata/properties"/>
    <ds:schemaRef ds:uri="http://schemas.microsoft.com/office/infopath/2007/PartnerControls"/>
    <ds:schemaRef ds:uri="dc3c305c-c100-4f40-8961-fc7d8f3e8970"/>
    <ds:schemaRef ds:uri="24065363-d48a-44c3-bbfe-6b1d8eee84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BULLETIN</Template>
  <TotalTime>46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Bury MBC</Company>
  <LinksUpToDate>false</LinksUpToDate>
  <CharactersWithSpaces>4838</CharactersWithSpaces>
  <SharedDoc>false</SharedDoc>
  <HLinks>
    <vt:vector size="12" baseType="variant">
      <vt:variant>
        <vt:i4>5898323</vt:i4>
      </vt:variant>
      <vt:variant>
        <vt:i4>3</vt:i4>
      </vt:variant>
      <vt:variant>
        <vt:i4>0</vt:i4>
      </vt:variant>
      <vt:variant>
        <vt:i4>5</vt:i4>
      </vt:variant>
      <vt:variant>
        <vt:lpwstr>http://www.olhoc.org.uk/page/?title=Vacancies&amp;pid=10</vt:lpwstr>
      </vt:variant>
      <vt:variant>
        <vt:lpwstr/>
      </vt:variant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mailto:enquiries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Cumbo</dc:creator>
  <cp:keywords/>
  <cp:lastModifiedBy>Mrs E Foulkes</cp:lastModifiedBy>
  <cp:revision>55</cp:revision>
  <cp:lastPrinted>2024-03-15T00:29:00Z</cp:lastPrinted>
  <dcterms:created xsi:type="dcterms:W3CDTF">2026-07-23T11:12:00Z</dcterms:created>
  <dcterms:modified xsi:type="dcterms:W3CDTF">2026-07-23T13:07:00Z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MSIP_Label_befba3d6-78ad-4aec-b900-f74d9bfe0377_Enabled">
    <vt:lpwstr>true</vt:lpwstr>
  </property>
  <property fmtid="{D5CDD505-2E9C-101B-9397-08002B2CF9AE}" pid="4" name="MSIP_Label_befba3d6-78ad-4aec-b900-f74d9bfe0377_SetDate">
    <vt:lpwstr>2024-07-18T13:04:21Z</vt:lpwstr>
  </property>
  <property fmtid="{D5CDD505-2E9C-101B-9397-08002B2CF9AE}" pid="5" name="MSIP_Label_befba3d6-78ad-4aec-b900-f74d9bfe0377_Method">
    <vt:lpwstr>Standard</vt:lpwstr>
  </property>
  <property fmtid="{D5CDD505-2E9C-101B-9397-08002B2CF9AE}" pid="6" name="MSIP_Label_befba3d6-78ad-4aec-b900-f74d9bfe0377_Name">
    <vt:lpwstr>defa4170-0d19-0005-0004-bc88714345d2</vt:lpwstr>
  </property>
  <property fmtid="{D5CDD505-2E9C-101B-9397-08002B2CF9AE}" pid="7" name="MSIP_Label_befba3d6-78ad-4aec-b900-f74d9bfe0377_SiteId">
    <vt:lpwstr>72bab3ce-6ff3-4a38-bb85-b46cd1e66a69</vt:lpwstr>
  </property>
  <property fmtid="{D5CDD505-2E9C-101B-9397-08002B2CF9AE}" pid="8" name="MSIP_Label_befba3d6-78ad-4aec-b900-f74d9bfe0377_ActionId">
    <vt:lpwstr>cce202d8-bb67-4ec0-ade7-90344d396f46</vt:lpwstr>
  </property>
  <property fmtid="{D5CDD505-2E9C-101B-9397-08002B2CF9AE}" pid="9" name="MSIP_Label_befba3d6-78ad-4aec-b900-f74d9bfe0377_ContentBits">
    <vt:lpwstr>0</vt:lpwstr>
  </property>
  <property fmtid="{D5CDD505-2E9C-101B-9397-08002B2CF9AE}" pid="10" name="ContentTypeId">
    <vt:lpwstr>0x010100DBAA565946E40A459A4A9F8215A7B9C7</vt:lpwstr>
  </property>
</Properties>
</file>